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51" w:type="pct"/>
        <w:tblInd w:w="-284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заголовка информационного бюллетеня, названия компании, даты, выпуска, тома и сведений"/>
      </w:tblPr>
      <w:tblGrid>
        <w:gridCol w:w="10939"/>
      </w:tblGrid>
      <w:tr w:rsidR="00B12B21" w:rsidTr="0063548E">
        <w:trPr>
          <w:trHeight w:val="5149"/>
        </w:trPr>
        <w:tc>
          <w:tcPr>
            <w:tcW w:w="10939" w:type="dxa"/>
          </w:tcPr>
          <w:p w:rsidR="00B12B21" w:rsidRDefault="007B5BE6" w:rsidP="0084757A">
            <w:pPr>
              <w:spacing w:before="600"/>
            </w:pPr>
            <w:r w:rsidRPr="0010491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75437B" wp14:editId="2EAAAC1D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263525</wp:posOffset>
                      </wp:positionV>
                      <wp:extent cx="3457575" cy="1219200"/>
                      <wp:effectExtent l="0" t="0" r="0" b="0"/>
                      <wp:wrapNone/>
                      <wp:docPr id="10" name="Text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1219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C12CD" w:rsidRPr="00B01981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E762A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</w:pPr>
                                  <w:r w:rsidRPr="00B0198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E762A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>Комитет образования Гатчинского муниципального района</w:t>
                                  </w:r>
                                </w:p>
                                <w:p w:rsidR="006C12CD" w:rsidRPr="00B01981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Theme="majorHAnsi" w:hAnsiTheme="majorHAnsi"/>
                                      <w:b/>
                                      <w:color w:val="3E762A" w:themeColor="accent1" w:themeShade="BF"/>
                                      <w:sz w:val="18"/>
                                    </w:rPr>
                                  </w:pPr>
                                  <w:r w:rsidRPr="00B0198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E762A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>Муниципальная методическая служба Гатчинского</w:t>
                                  </w:r>
                                  <w:r w:rsidRPr="00B0198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3E762A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 xml:space="preserve"> муниципального района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7543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6" o:spid="_x0000_s1026" type="#_x0000_t202" style="position:absolute;margin-left:56.8pt;margin-top:20.75pt;width:272.2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" filled="f" stroked="f">
                      <v:textbox>
                        <w:txbxContent>
                          <w:p w:rsidR="006C12CD" w:rsidRPr="00B01981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3E762A" w:themeColor="accent1" w:themeShade="BF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B01981">
                              <w:rPr>
                                <w:rFonts w:ascii="Century Gothic" w:hAnsi="Century Gothic"/>
                                <w:b/>
                                <w:bCs/>
                                <w:color w:val="3E762A" w:themeColor="accent1" w:themeShade="BF"/>
                                <w:kern w:val="24"/>
                                <w:sz w:val="28"/>
                                <w:szCs w:val="40"/>
                              </w:rPr>
                              <w:t>Комитет образования Гатчинского муниципального района</w:t>
                            </w:r>
                          </w:p>
                          <w:p w:rsidR="006C12CD" w:rsidRPr="00B01981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b/>
                                <w:color w:val="3E762A" w:themeColor="accent1" w:themeShade="BF"/>
                                <w:sz w:val="18"/>
                              </w:rPr>
                            </w:pPr>
                            <w:r w:rsidRPr="00B01981">
                              <w:rPr>
                                <w:rFonts w:ascii="Century Gothic" w:hAnsi="Century Gothic"/>
                                <w:b/>
                                <w:bCs/>
                                <w:color w:val="3E762A" w:themeColor="accent1" w:themeShade="BF"/>
                                <w:kern w:val="24"/>
                                <w:sz w:val="28"/>
                                <w:szCs w:val="40"/>
                              </w:rPr>
                              <w:t>Муниципальная методическая служба Гатчинского</w:t>
                            </w:r>
                            <w:r w:rsidRPr="00B01981">
                              <w:rPr>
                                <w:rFonts w:asciiTheme="majorHAnsi" w:hAnsiTheme="majorHAnsi"/>
                                <w:b/>
                                <w:bCs/>
                                <w:color w:val="3E762A" w:themeColor="accent1" w:themeShade="BF"/>
                                <w:kern w:val="24"/>
                                <w:sz w:val="28"/>
                                <w:szCs w:val="40"/>
                              </w:rPr>
                              <w:t xml:space="preserve"> муниципального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4915">
              <w:rPr>
                <w:noProof/>
                <w:lang w:eastAsia="ru-RU"/>
              </w:rPr>
              <w:drawing>
                <wp:inline distT="0" distB="0" distL="0" distR="0" wp14:anchorId="3372490E" wp14:editId="4269718E">
                  <wp:extent cx="595313" cy="711200"/>
                  <wp:effectExtent l="0" t="0" r="0" b="0"/>
                  <wp:docPr id="112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3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BE6" w:rsidRDefault="007B5BE6" w:rsidP="0084757A">
            <w:pPr>
              <w:spacing w:before="600"/>
            </w:pPr>
          </w:p>
          <w:p w:rsidR="00CA62C3" w:rsidRDefault="00CA62C3" w:rsidP="0084757A">
            <w:pPr>
              <w:spacing w:before="600"/>
            </w:pPr>
          </w:p>
          <w:p w:rsidR="007B5BE6" w:rsidRPr="00745516" w:rsidRDefault="007B5BE6" w:rsidP="007B5BE6">
            <w:pPr>
              <w:pStyle w:val="a8"/>
              <w:rPr>
                <w:b/>
                <w:sz w:val="48"/>
              </w:rPr>
            </w:pPr>
            <w:r w:rsidRPr="00745516">
              <w:rPr>
                <w:b/>
                <w:sz w:val="48"/>
              </w:rPr>
              <w:t xml:space="preserve">единый методический день </w:t>
            </w:r>
          </w:p>
          <w:p w:rsidR="00B12B21" w:rsidRPr="00745516" w:rsidRDefault="007B5BE6" w:rsidP="007B5BE6">
            <w:pPr>
              <w:pStyle w:val="a8"/>
              <w:rPr>
                <w:b/>
                <w:sz w:val="48"/>
              </w:rPr>
            </w:pPr>
            <w:r w:rsidRPr="00745516">
              <w:rPr>
                <w:b/>
                <w:sz w:val="48"/>
              </w:rPr>
              <w:t>«День образовательных Интенсивов»</w:t>
            </w:r>
          </w:p>
          <w:p w:rsidR="000F29B2" w:rsidRPr="00DD3137" w:rsidRDefault="0084757A" w:rsidP="007B5BE6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0BF043" wp14:editId="3B93B593">
                      <wp:extent cx="3202923" cy="95540"/>
                      <wp:effectExtent l="0" t="0" r="0" b="0"/>
                      <wp:docPr id="14" name="Прямоугольник 14" descr="Ли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923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271679"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" fillcolor="#86a795 [1951]" stroked="f" strokeweight="2.25pt">
                      <w10:anchorlock/>
                    </v:rect>
                  </w:pict>
                </mc:Fallback>
              </mc:AlternateContent>
            </w:r>
          </w:p>
          <w:p w:rsidR="000F29B2" w:rsidRDefault="00080AA8" w:rsidP="00745516">
            <w:pPr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</w:pPr>
            <w:r w:rsidRPr="00B01981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 xml:space="preserve">Дата проведения: </w:t>
            </w:r>
            <w:r w:rsidR="009C610C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>2</w:t>
            </w:r>
            <w:r w:rsidR="00980604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>0</w:t>
            </w:r>
            <w:r w:rsidR="00610655" w:rsidRPr="00B01981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 xml:space="preserve"> </w:t>
            </w:r>
            <w:r w:rsidR="00980604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>марта</w:t>
            </w:r>
            <w:r w:rsidR="007B5BE6" w:rsidRPr="00B01981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 xml:space="preserve"> 202</w:t>
            </w:r>
            <w:r w:rsidR="00211029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>4</w:t>
            </w:r>
            <w:r w:rsidR="007B5BE6" w:rsidRPr="00B01981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 xml:space="preserve"> год</w:t>
            </w:r>
            <w:r w:rsidR="002E4D70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>а</w:t>
            </w:r>
          </w:p>
          <w:p w:rsidR="00E9163F" w:rsidRPr="000F29B2" w:rsidRDefault="00E9163F" w:rsidP="00A3255E">
            <w:pPr>
              <w:jc w:val="both"/>
            </w:pPr>
            <w:r w:rsidRPr="003850D1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 xml:space="preserve">Проблематика: </w:t>
            </w:r>
            <w:r w:rsidR="00A3255E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8"/>
                <w:lang w:eastAsia="en-US"/>
              </w:rPr>
              <w:t>П</w:t>
            </w:r>
            <w:r w:rsidRPr="00A3255E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4"/>
                <w:lang w:eastAsia="en-US"/>
              </w:rPr>
              <w:t>одготовка обучающихся к участию в независимых оценочных процедурах (ГИА, ВПР, PISA и т.п.)</w:t>
            </w:r>
            <w:r w:rsidR="006D6EA8" w:rsidRPr="00A3255E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4"/>
                <w:lang w:eastAsia="en-US"/>
              </w:rPr>
              <w:t>, современные технологии обучения</w:t>
            </w:r>
            <w:r w:rsidR="00AB07D4" w:rsidRPr="00A3255E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4"/>
                <w:lang w:eastAsia="en-US"/>
              </w:rPr>
              <w:t xml:space="preserve">, </w:t>
            </w:r>
            <w:r w:rsidR="00A3255E">
              <w:rPr>
                <w:rFonts w:asciiTheme="majorHAnsi" w:eastAsiaTheme="majorEastAsia" w:hAnsiTheme="majorHAnsi" w:cstheme="majorBidi"/>
                <w:b/>
                <w:color w:val="3E762A" w:themeColor="accent1" w:themeShade="BF"/>
                <w:sz w:val="24"/>
                <w:lang w:eastAsia="en-US"/>
              </w:rPr>
              <w:t>патриотическое воспитание, проектная деятельность</w:t>
            </w:r>
          </w:p>
        </w:tc>
      </w:tr>
    </w:tbl>
    <w:p w:rsidR="008D44E0" w:rsidRDefault="0063548E" w:rsidP="0084757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21D415" wp14:editId="44D233F2">
                <wp:simplePos x="0" y="0"/>
                <wp:positionH relativeFrom="page">
                  <wp:posOffset>-337185</wp:posOffset>
                </wp:positionH>
                <wp:positionV relativeFrom="paragraph">
                  <wp:posOffset>4434840</wp:posOffset>
                </wp:positionV>
                <wp:extent cx="1508760" cy="1470025"/>
                <wp:effectExtent l="0" t="0" r="0" b="0"/>
                <wp:wrapNone/>
                <wp:docPr id="9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11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0D396" id="Группа 28" o:spid="_x0000_s1026" alt="Шестиугольные фигуры" style="position:absolute;margin-left:-26.55pt;margin-top:349.2pt;width:118.8pt;height:115.75pt;z-index:251676672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">
                  <v:imagedata r:id="rId24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">
                  <v:imagedata r:id="rId25" o:title="Шестиугольник 4"/>
                  <v:path arrowok="t"/>
                </v:shape>
                <w10:wrap anchorx="page"/>
              </v:group>
            </w:pict>
          </mc:Fallback>
        </mc:AlternateContent>
      </w:r>
      <w:r w:rsidR="008D44E0">
        <w:rPr>
          <w:noProof/>
          <w:lang w:eastAsia="ru-RU"/>
        </w:rPr>
        <w:drawing>
          <wp:inline distT="0" distB="0" distL="0" distR="0" wp14:anchorId="4F1FB0BE" wp14:editId="0DCC3D19">
            <wp:extent cx="6781800" cy="35491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888" t="44233" r="30812" b="52275"/>
                    <a:stretch/>
                  </pic:blipFill>
                  <pic:spPr bwMode="auto">
                    <a:xfrm>
                      <a:off x="0" y="0"/>
                      <a:ext cx="6875068" cy="35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-71"/>
        <w:tblW w:w="10695" w:type="dxa"/>
        <w:tblInd w:w="-157" w:type="dxa"/>
        <w:tblBorders>
          <w:top w:val="single" w:sz="12" w:space="0" w:color="549E39" w:themeColor="accent1"/>
          <w:left w:val="single" w:sz="12" w:space="0" w:color="549E39" w:themeColor="accent1"/>
          <w:bottom w:val="single" w:sz="12" w:space="0" w:color="549E39" w:themeColor="accent1"/>
          <w:right w:val="single" w:sz="12" w:space="0" w:color="549E39" w:themeColor="accent1"/>
          <w:insideH w:val="single" w:sz="12" w:space="0" w:color="549E39" w:themeColor="accent1"/>
          <w:insideV w:val="single" w:sz="12" w:space="0" w:color="549E39" w:themeColor="accent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852"/>
      </w:tblGrid>
      <w:tr w:rsidR="00D9286E" w:rsidTr="00C434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single" w:sz="12" w:space="0" w:color="549E39" w:themeColor="accent1"/>
              <w:right w:val="none" w:sz="0" w:space="0" w:color="auto"/>
            </w:tcBorders>
            <w:shd w:val="clear" w:color="auto" w:fill="auto"/>
          </w:tcPr>
          <w:p w:rsidR="00D9286E" w:rsidRPr="00C65D4C" w:rsidRDefault="00D9286E" w:rsidP="00D9286E">
            <w:pPr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color w:val="215D66" w:themeColor="accent5" w:themeShade="80"/>
                <w:sz w:val="28"/>
                <w:szCs w:val="24"/>
                <w:lang w:eastAsia="ru-RU"/>
              </w:rPr>
            </w:pPr>
            <w:r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C65D4C"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4</w:t>
            </w:r>
            <w:r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val="en-US" w:eastAsia="ru-RU"/>
              </w:rPr>
              <w:t>.</w:t>
            </w:r>
            <w:r w:rsidR="00D41B78"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="00D24167"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 xml:space="preserve"> – 1</w:t>
            </w:r>
            <w:r w:rsidR="00C65D4C"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D41B78"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="00745516" w:rsidRPr="00CD10F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</w:p>
          <w:p w:rsidR="00D9286E" w:rsidRPr="009C610C" w:rsidRDefault="00D9286E" w:rsidP="00D9286E">
            <w:pPr>
              <w:rPr>
                <w:highlight w:val="yellow"/>
              </w:rPr>
            </w:pPr>
          </w:p>
        </w:tc>
        <w:tc>
          <w:tcPr>
            <w:tcW w:w="8852" w:type="dxa"/>
            <w:tcBorders>
              <w:top w:val="none" w:sz="0" w:space="0" w:color="auto"/>
              <w:left w:val="none" w:sz="0" w:space="0" w:color="auto"/>
              <w:bottom w:val="single" w:sz="12" w:space="0" w:color="549E39" w:themeColor="accent1"/>
              <w:right w:val="none" w:sz="0" w:space="0" w:color="auto"/>
            </w:tcBorders>
            <w:shd w:val="clear" w:color="auto" w:fill="auto"/>
          </w:tcPr>
          <w:p w:rsidR="00E84210" w:rsidRPr="007D45A4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30"/>
                <w:szCs w:val="28"/>
                <w:lang w:eastAsia="ru-RU"/>
              </w:rPr>
            </w:pPr>
            <w:r w:rsidRPr="007D45A4">
              <w:rPr>
                <w:rFonts w:ascii="Franklin Gothic Medium Cond" w:eastAsia="+mn-ea" w:hAnsi="Franklin Gothic Medium Cond" w:cs="+mn-cs"/>
                <w:color w:val="215D66" w:themeColor="accent5" w:themeShade="80"/>
                <w:sz w:val="30"/>
                <w:szCs w:val="28"/>
                <w:lang w:eastAsia="ru-RU"/>
              </w:rPr>
              <w:t>Руководителям образовательных организаций</w:t>
            </w:r>
            <w:r w:rsidR="00E84210" w:rsidRPr="007D45A4">
              <w:rPr>
                <w:rFonts w:ascii="Franklin Gothic Medium Cond" w:eastAsia="+mn-ea" w:hAnsi="Franklin Gothic Medium Cond" w:cs="+mn-cs"/>
                <w:color w:val="215D66" w:themeColor="accent5" w:themeShade="80"/>
                <w:sz w:val="30"/>
                <w:szCs w:val="28"/>
                <w:lang w:eastAsia="ru-RU"/>
              </w:rPr>
              <w:t xml:space="preserve"> </w:t>
            </w:r>
          </w:p>
          <w:p w:rsidR="00D9286E" w:rsidRPr="00980604" w:rsidRDefault="00E84210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30"/>
                <w:szCs w:val="28"/>
                <w:highlight w:val="yellow"/>
                <w:lang w:eastAsia="ru-RU"/>
              </w:rPr>
            </w:pPr>
            <w:r w:rsidRPr="007D45A4">
              <w:rPr>
                <w:rFonts w:ascii="Franklin Gothic Medium Cond" w:eastAsia="+mn-ea" w:hAnsi="Franklin Gothic Medium Cond" w:cs="+mn-cs"/>
                <w:color w:val="215D66" w:themeColor="accent5" w:themeShade="80"/>
                <w:sz w:val="30"/>
                <w:szCs w:val="28"/>
                <w:lang w:eastAsia="ru-RU"/>
              </w:rPr>
              <w:t xml:space="preserve">и </w:t>
            </w:r>
            <w:r w:rsidRPr="00D41B78">
              <w:rPr>
                <w:rFonts w:ascii="Franklin Gothic Medium Cond" w:eastAsia="+mn-ea" w:hAnsi="Franklin Gothic Medium Cond" w:cs="+mn-cs"/>
                <w:color w:val="215D66" w:themeColor="accent5" w:themeShade="80"/>
                <w:sz w:val="30"/>
                <w:szCs w:val="28"/>
                <w:lang w:eastAsia="ru-RU"/>
              </w:rPr>
              <w:t>заместителям по учебно-воспитательной работе</w:t>
            </w:r>
          </w:p>
          <w:p w:rsidR="00E84210" w:rsidRPr="00980604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980604">
              <w:rPr>
                <w:rFonts w:ascii="Franklin Gothic Medium Cond" w:eastAsia="+mn-ea" w:hAnsi="Franklin Gothic Medium Cond" w:cs="+mn-cs"/>
                <w:b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9546D7" w:rsidRPr="00980604" w:rsidRDefault="00D41B78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4"/>
                <w:highlight w:val="yellow"/>
              </w:rPr>
            </w:pPr>
            <w:r w:rsidRPr="00D41B78">
              <w:rPr>
                <w:rFonts w:ascii="Franklin Gothic Medium Cond" w:eastAsia="+mn-ea" w:hAnsi="Franklin Gothic Medium Cond" w:cs="+mn-cs"/>
                <w:b w:val="0"/>
                <w:color w:val="215D66" w:themeColor="accent5" w:themeShade="80"/>
                <w:sz w:val="28"/>
                <w:szCs w:val="28"/>
                <w:lang w:eastAsia="ru-RU"/>
              </w:rPr>
              <w:t>Модель «Школа – навигатор будущего» — среда возможностей и личностного развития учащихся в координатах XXI века»</w:t>
            </w:r>
            <w:r w:rsidRPr="00D41B78">
              <w:rPr>
                <w:rFonts w:ascii="Franklin Gothic Medium Cond" w:eastAsia="+mn-ea" w:hAnsi="Franklin Gothic Medium Cond" w:cs="+mn-cs"/>
                <w:b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C65D4C" w:rsidRPr="001955EF" w:rsidRDefault="001955EF" w:rsidP="00827B29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proofErr w:type="spellStart"/>
            <w:r w:rsidRPr="001955EF">
              <w:rPr>
                <w:rFonts w:ascii="Franklin Gothic Medium Cond" w:hAnsi="Franklin Gothic Medium Cond"/>
                <w:b w:val="0"/>
                <w:sz w:val="28"/>
              </w:rPr>
              <w:t>Судоргина</w:t>
            </w:r>
            <w:proofErr w:type="spellEnd"/>
            <w:r w:rsidRPr="001955EF">
              <w:rPr>
                <w:rFonts w:ascii="Franklin Gothic Medium Cond" w:hAnsi="Franklin Gothic Medium Cond"/>
                <w:b w:val="0"/>
                <w:sz w:val="28"/>
              </w:rPr>
              <w:t xml:space="preserve"> Любовь </w:t>
            </w:r>
            <w:proofErr w:type="spellStart"/>
            <w:r w:rsidRPr="001955EF">
              <w:rPr>
                <w:rFonts w:ascii="Franklin Gothic Medium Cond" w:hAnsi="Franklin Gothic Medium Cond"/>
                <w:b w:val="0"/>
                <w:sz w:val="28"/>
              </w:rPr>
              <w:t>Вилениновна</w:t>
            </w:r>
            <w:proofErr w:type="spellEnd"/>
            <w:r w:rsidR="00F52925" w:rsidRPr="001955EF">
              <w:rPr>
                <w:rFonts w:ascii="Franklin Gothic Medium Cond" w:hAnsi="Franklin Gothic Medium Cond"/>
                <w:b w:val="0"/>
                <w:sz w:val="28"/>
              </w:rPr>
              <w:t xml:space="preserve">, </w:t>
            </w:r>
            <w:r w:rsidRPr="001955EF">
              <w:rPr>
                <w:rFonts w:ascii="Franklin Gothic Medium Cond" w:hAnsi="Franklin Gothic Medium Cond"/>
                <w:b w:val="0"/>
                <w:sz w:val="28"/>
              </w:rPr>
              <w:t>Заслуженный учитель РФ;</w:t>
            </w:r>
          </w:p>
          <w:p w:rsidR="001955EF" w:rsidRPr="001955EF" w:rsidRDefault="001955EF" w:rsidP="00827B29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1955EF">
              <w:rPr>
                <w:rFonts w:ascii="Franklin Gothic Medium Cond" w:hAnsi="Franklin Gothic Medium Cond"/>
                <w:b w:val="0"/>
                <w:sz w:val="28"/>
              </w:rPr>
              <w:t>Федорова Лилия Александровна, лауреат Всероссийского конкурса «Педагогический дебют 2022»;</w:t>
            </w:r>
          </w:p>
          <w:p w:rsidR="001955EF" w:rsidRPr="00980604" w:rsidRDefault="001955EF" w:rsidP="00827B29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  <w:highlight w:val="yellow"/>
              </w:rPr>
            </w:pPr>
            <w:r w:rsidRPr="001955EF">
              <w:rPr>
                <w:rFonts w:ascii="Franklin Gothic Medium Cond" w:hAnsi="Franklin Gothic Medium Cond"/>
                <w:b w:val="0"/>
                <w:sz w:val="28"/>
              </w:rPr>
              <w:t>Торопова Елена Владимировна,</w:t>
            </w:r>
            <w:r>
              <w:t xml:space="preserve"> </w:t>
            </w:r>
            <w:r w:rsidRPr="001955EF">
              <w:rPr>
                <w:rFonts w:ascii="Franklin Gothic Medium Cond" w:hAnsi="Franklin Gothic Medium Cond"/>
                <w:b w:val="0"/>
                <w:sz w:val="28"/>
              </w:rPr>
              <w:t>лауреат Всероссийского конкурса «Педагогический дебют 202</w:t>
            </w:r>
            <w:r>
              <w:rPr>
                <w:rFonts w:ascii="Franklin Gothic Medium Cond" w:hAnsi="Franklin Gothic Medium Cond"/>
                <w:b w:val="0"/>
                <w:sz w:val="28"/>
              </w:rPr>
              <w:t>3»</w:t>
            </w:r>
            <w:r>
              <w:rPr>
                <w:rFonts w:ascii="Franklin Gothic Medium Cond" w:hAnsi="Franklin Gothic Medium Cond"/>
                <w:b w:val="0"/>
                <w:sz w:val="28"/>
                <w:highlight w:val="yellow"/>
              </w:rPr>
              <w:t xml:space="preserve"> </w:t>
            </w:r>
          </w:p>
          <w:p w:rsidR="00D9286E" w:rsidRPr="009C610C" w:rsidRDefault="0065736D" w:rsidP="003E2330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highlight w:val="yellow"/>
              </w:rPr>
            </w:pPr>
            <w:r w:rsidRPr="00D41B78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3E2330">
              <w:t xml:space="preserve"> </w:t>
            </w:r>
            <w:r w:rsidR="003E2330" w:rsidRPr="003E2330">
              <w:rPr>
                <w:rFonts w:ascii="Franklin Gothic Medium Cond" w:hAnsi="Franklin Gothic Medium Cond"/>
                <w:b w:val="0"/>
                <w:sz w:val="28"/>
              </w:rPr>
              <w:t>https://meet.google.com/ugj-tipn-cqw</w:t>
            </w:r>
            <w:r w:rsidRPr="00D41B78">
              <w:rPr>
                <w:rFonts w:ascii="Franklin Gothic Medium Cond" w:hAnsi="Franklin Gothic Medium Cond"/>
                <w:b w:val="0"/>
                <w:sz w:val="28"/>
              </w:rPr>
              <w:t xml:space="preserve"> </w:t>
            </w:r>
          </w:p>
        </w:tc>
      </w:tr>
      <w:tr w:rsidR="00C43411" w:rsidTr="00FA4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C43411" w:rsidRPr="00CD10F3" w:rsidRDefault="00C43411" w:rsidP="00C43411">
            <w:pPr>
              <w:contextualSpacing/>
              <w:jc w:val="left"/>
              <w:rPr>
                <w:rFonts w:ascii="Times New Roman" w:eastAsia="Times New Roman" w:hAnsi="Times New Roman" w:cs="Times New Roman"/>
                <w:b/>
                <w:i w:val="0"/>
                <w:color w:val="215D66" w:themeColor="accent5" w:themeShade="80"/>
                <w:sz w:val="28"/>
                <w:szCs w:val="24"/>
                <w:lang w:eastAsia="ru-RU"/>
              </w:rPr>
            </w:pPr>
            <w:r w:rsidRPr="00CD10F3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761DE4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4</w:t>
            </w:r>
            <w:r w:rsidRPr="00CD10F3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.00 – 1</w:t>
            </w:r>
            <w:r w:rsidR="00F23EE5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CD10F3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CD10F3" w:rsidRPr="00CD10F3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Pr="00CD10F3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</w:p>
          <w:p w:rsidR="00C43411" w:rsidRPr="00980604" w:rsidRDefault="00C43411" w:rsidP="00D9286E">
            <w:pPr>
              <w:contextualSpacing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852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C43411" w:rsidRPr="00CD10F3" w:rsidRDefault="00C43411" w:rsidP="00C4341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0"/>
                <w:szCs w:val="28"/>
                <w:lang w:eastAsia="ru-RU"/>
              </w:rPr>
            </w:pPr>
            <w:r w:rsidRPr="00CD10F3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0"/>
                <w:szCs w:val="28"/>
                <w:lang w:eastAsia="ru-RU"/>
              </w:rPr>
              <w:t xml:space="preserve">Заместителям руководителей </w:t>
            </w:r>
            <w:r w:rsidR="00D41B78" w:rsidRPr="00CD10F3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0"/>
                <w:szCs w:val="28"/>
                <w:lang w:eastAsia="ru-RU"/>
              </w:rPr>
              <w:t>по воспитательной работе</w:t>
            </w:r>
          </w:p>
          <w:p w:rsidR="00C43411" w:rsidRPr="00980604" w:rsidRDefault="00C43411" w:rsidP="00C4341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980604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F23EE5" w:rsidRDefault="00F23EE5" w:rsidP="00C4341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Военно-патриотическое воспитание в образовательной организации</w:t>
            </w:r>
          </w:p>
          <w:p w:rsidR="00F23EE5" w:rsidRPr="00980604" w:rsidRDefault="00F23EE5" w:rsidP="00F23EE5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  <w:highlight w:val="yellow"/>
              </w:rPr>
            </w:pPr>
            <w:r>
              <w:rPr>
                <w:rFonts w:ascii="Franklin Gothic Medium Cond" w:hAnsi="Franklin Gothic Medium Cond"/>
                <w:sz w:val="28"/>
              </w:rPr>
              <w:t>Гусев Олег Сергеевич</w:t>
            </w:r>
            <w:r w:rsidRPr="00CD10F3">
              <w:rPr>
                <w:rFonts w:ascii="Franklin Gothic Medium Cond" w:hAnsi="Franklin Gothic Medium Cond"/>
                <w:sz w:val="28"/>
              </w:rPr>
              <w:t xml:space="preserve">, </w:t>
            </w:r>
            <w:r>
              <w:rPr>
                <w:rFonts w:ascii="Franklin Gothic Medium Cond" w:hAnsi="Franklin Gothic Medium Cond"/>
                <w:sz w:val="28"/>
              </w:rPr>
              <w:t>полковник, зам. командира части по воспитательной работе, в/ч №28677 ФСО России</w:t>
            </w:r>
            <w:r w:rsidRPr="00CD10F3">
              <w:rPr>
                <w:rFonts w:ascii="Franklin Gothic Medium Cond" w:hAnsi="Franklin Gothic Medium Cond"/>
                <w:sz w:val="28"/>
              </w:rPr>
              <w:t xml:space="preserve"> 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</w:p>
          <w:p w:rsidR="00C43411" w:rsidRPr="00980604" w:rsidRDefault="00CD10F3" w:rsidP="00C4341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highlight w:val="yellow"/>
              </w:rPr>
            </w:pPr>
            <w:r w:rsidRPr="00CD10F3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«Образовательный кластер. Школа воспитания»</w:t>
            </w:r>
          </w:p>
          <w:p w:rsidR="00CD10F3" w:rsidRPr="00CD10F3" w:rsidRDefault="00CD10F3" w:rsidP="00C4341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color w:val="215D66" w:themeColor="accent5" w:themeShade="80"/>
                <w:sz w:val="28"/>
                <w:highlight w:val="yellow"/>
              </w:rPr>
            </w:pPr>
            <w:r w:rsidRPr="00CD10F3">
              <w:rPr>
                <w:rFonts w:ascii="Franklin Gothic Medium Cond" w:hAnsi="Franklin Gothic Medium Cond"/>
                <w:color w:val="215D66" w:themeColor="accent5" w:themeShade="80"/>
                <w:sz w:val="28"/>
              </w:rPr>
              <w:t>Модуль рабочей программы воспитания «Организация предметно-эстетической среды»</w:t>
            </w:r>
          </w:p>
          <w:p w:rsidR="00C43411" w:rsidRPr="00980604" w:rsidRDefault="00CD10F3" w:rsidP="00C4341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  <w:highlight w:val="yellow"/>
              </w:rPr>
            </w:pPr>
            <w:proofErr w:type="spellStart"/>
            <w:r w:rsidRPr="00CD10F3">
              <w:rPr>
                <w:rFonts w:ascii="Franklin Gothic Medium Cond" w:hAnsi="Franklin Gothic Medium Cond"/>
                <w:sz w:val="28"/>
              </w:rPr>
              <w:t>Любомирова</w:t>
            </w:r>
            <w:proofErr w:type="spellEnd"/>
            <w:r w:rsidRPr="00CD10F3">
              <w:rPr>
                <w:rFonts w:ascii="Franklin Gothic Medium Cond" w:hAnsi="Franklin Gothic Medium Cond"/>
                <w:sz w:val="28"/>
              </w:rPr>
              <w:t xml:space="preserve"> Елена Васильевна, заместитель директора по воспитательной работе</w:t>
            </w:r>
            <w:r>
              <w:t xml:space="preserve"> </w:t>
            </w:r>
            <w:r w:rsidRPr="00CD10F3">
              <w:rPr>
                <w:rFonts w:ascii="Franklin Gothic Medium Cond" w:hAnsi="Franklin Gothic Medium Cond"/>
                <w:sz w:val="28"/>
              </w:rPr>
              <w:t>МБОУ «</w:t>
            </w:r>
            <w:proofErr w:type="spellStart"/>
            <w:r w:rsidRPr="00CD10F3">
              <w:rPr>
                <w:rFonts w:ascii="Franklin Gothic Medium Cond" w:hAnsi="Franklin Gothic Medium Cond"/>
                <w:sz w:val="28"/>
              </w:rPr>
              <w:t>Сиверская</w:t>
            </w:r>
            <w:proofErr w:type="spellEnd"/>
            <w:r w:rsidRPr="00CD10F3">
              <w:rPr>
                <w:rFonts w:ascii="Franklin Gothic Medium Cond" w:hAnsi="Franklin Gothic Medium Cond"/>
                <w:sz w:val="28"/>
              </w:rPr>
              <w:t xml:space="preserve"> СОШ №3» 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</w:p>
          <w:p w:rsidR="00C43411" w:rsidRPr="00980604" w:rsidRDefault="00C43411" w:rsidP="00C4341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  <w:highlight w:val="yellow"/>
              </w:rPr>
            </w:pPr>
          </w:p>
          <w:p w:rsidR="00D41B78" w:rsidRPr="00980604" w:rsidRDefault="00C43411" w:rsidP="000E4A0D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30"/>
                <w:szCs w:val="28"/>
                <w:highlight w:val="yellow"/>
                <w:lang w:eastAsia="ru-RU"/>
              </w:rPr>
            </w:pPr>
            <w:r w:rsidRPr="00761DE4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0E4A0D" w:rsidRPr="00C92916">
              <w:rPr>
                <w:rFonts w:ascii="Franklin Gothic Medium Cond" w:hAnsi="Franklin Gothic Medium Cond"/>
                <w:sz w:val="28"/>
              </w:rPr>
              <w:t xml:space="preserve"> </w:t>
            </w:r>
            <w:r w:rsidR="000E4A0D" w:rsidRPr="000E4A0D">
              <w:rPr>
                <w:rFonts w:ascii="Franklin Gothic Medium Cond" w:hAnsi="Franklin Gothic Medium Cond"/>
                <w:sz w:val="28"/>
              </w:rPr>
              <w:t>https://meet.google.com/gkq-eqir-rez</w:t>
            </w:r>
            <w:r w:rsidR="00CD3E6F" w:rsidRPr="00761DE4">
              <w:t xml:space="preserve"> </w:t>
            </w:r>
          </w:p>
        </w:tc>
      </w:tr>
    </w:tbl>
    <w:p w:rsidR="00722A0A" w:rsidRDefault="00F23EE5" w:rsidP="0084757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EF922EA" wp14:editId="66BD6E48">
            <wp:simplePos x="0" y="0"/>
            <wp:positionH relativeFrom="margin">
              <wp:align>left</wp:align>
            </wp:positionH>
            <wp:positionV relativeFrom="paragraph">
              <wp:posOffset>-237490</wp:posOffset>
            </wp:positionV>
            <wp:extent cx="6791325" cy="11868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0A7" w:rsidRDefault="000F60A7" w:rsidP="0084757A"/>
    <w:p w:rsidR="008D44E0" w:rsidRDefault="0063548E" w:rsidP="0084757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BF929C2" wp14:editId="00C3E58D">
                <wp:simplePos x="0" y="0"/>
                <wp:positionH relativeFrom="page">
                  <wp:posOffset>-381000</wp:posOffset>
                </wp:positionH>
                <wp:positionV relativeFrom="paragraph">
                  <wp:posOffset>8865870</wp:posOffset>
                </wp:positionV>
                <wp:extent cx="1508760" cy="1470025"/>
                <wp:effectExtent l="0" t="0" r="0" b="0"/>
                <wp:wrapNone/>
                <wp:docPr id="13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16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F9E73" id="Группа 28" o:spid="_x0000_s1026" alt="Шестиугольные фигуры" style="position:absolute;margin-left:-30pt;margin-top:698.1pt;width:118.8pt;height:115.75pt;z-index:251678720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"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">
                  <v:imagedata r:id="rId24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">
                  <v:imagedata r:id="rId25" o:title="Шестиугольник 4"/>
                  <v:path arrowok="t"/>
                </v:shape>
                <w10:wrap anchorx="page"/>
              </v:group>
            </w:pict>
          </mc:Fallback>
        </mc:AlternateContent>
      </w:r>
    </w:p>
    <w:tbl>
      <w:tblPr>
        <w:tblStyle w:val="-71"/>
        <w:tblpPr w:leftFromText="180" w:rightFromText="180" w:vertAnchor="text" w:horzAnchor="margin" w:tblpX="-157" w:tblpY="207"/>
        <w:tblW w:w="10758" w:type="dxa"/>
        <w:tblBorders>
          <w:top w:val="single" w:sz="12" w:space="0" w:color="93D07C" w:themeColor="accent1" w:themeTint="99"/>
          <w:left w:val="single" w:sz="12" w:space="0" w:color="93D07C" w:themeColor="accent1" w:themeTint="99"/>
          <w:bottom w:val="single" w:sz="12" w:space="0" w:color="93D07C" w:themeColor="accent1" w:themeTint="99"/>
          <w:right w:val="single" w:sz="12" w:space="0" w:color="93D07C" w:themeColor="accent1" w:themeTint="99"/>
          <w:insideH w:val="single" w:sz="12" w:space="0" w:color="93D07C" w:themeColor="accent1" w:themeTint="99"/>
          <w:insideV w:val="single" w:sz="12" w:space="0" w:color="93D07C" w:themeColor="accent1" w:themeTint="99"/>
        </w:tblBorders>
        <w:tblLook w:val="04A0" w:firstRow="1" w:lastRow="0" w:firstColumn="1" w:lastColumn="0" w:noHBand="0" w:noVBand="1"/>
      </w:tblPr>
      <w:tblGrid>
        <w:gridCol w:w="1828"/>
        <w:gridCol w:w="8930"/>
      </w:tblGrid>
      <w:tr w:rsidR="002755E0" w:rsidRPr="00065CFC" w:rsidTr="007020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28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93D07C" w:themeColor="accent1" w:themeTint="99"/>
              <w:right w:val="single" w:sz="12" w:space="0" w:color="549E39" w:themeColor="accent1"/>
            </w:tcBorders>
            <w:shd w:val="clear" w:color="auto" w:fill="auto"/>
          </w:tcPr>
          <w:p w:rsidR="002755E0" w:rsidRPr="009A4974" w:rsidRDefault="002755E0" w:rsidP="00C43411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</w:pPr>
            <w:r w:rsidRPr="009A4974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9A4974" w:rsidRPr="009A4974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9A4974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0708CF" w:rsidRPr="009A4974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Pr="009A4974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0 – 1</w:t>
            </w:r>
            <w:r w:rsidR="009A4974" w:rsidRPr="009A4974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9A4974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9A4974" w:rsidRPr="009A4974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3</w:t>
            </w:r>
            <w:r w:rsidRPr="009A4974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</w:p>
          <w:p w:rsidR="002755E0" w:rsidRPr="00980604" w:rsidRDefault="002755E0" w:rsidP="00C43411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  <w:p w:rsidR="002755E0" w:rsidRPr="00980604" w:rsidRDefault="002755E0" w:rsidP="00C43411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  <w:p w:rsidR="002755E0" w:rsidRPr="00980604" w:rsidRDefault="002755E0" w:rsidP="00C43411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  <w:p w:rsidR="002755E0" w:rsidRPr="00980604" w:rsidRDefault="002755E0" w:rsidP="00C43411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  <w:p w:rsidR="002755E0" w:rsidRPr="00980604" w:rsidRDefault="002755E0" w:rsidP="00C43411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  <w:p w:rsidR="002755E0" w:rsidRPr="00980604" w:rsidRDefault="002755E0" w:rsidP="00C43411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  <w:p w:rsidR="002755E0" w:rsidRPr="00980604" w:rsidRDefault="002755E0" w:rsidP="00C43411">
            <w:pPr>
              <w:contextualSpacing/>
              <w:jc w:val="left"/>
              <w:rPr>
                <w:color w:val="215D66" w:themeColor="accent5" w:themeShade="80"/>
                <w:highlight w:val="yellow"/>
              </w:rPr>
            </w:pPr>
          </w:p>
        </w:tc>
        <w:tc>
          <w:tcPr>
            <w:tcW w:w="8930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2755E0" w:rsidRPr="009A4974" w:rsidRDefault="002755E0" w:rsidP="00C43411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32"/>
                <w:szCs w:val="28"/>
                <w:lang w:eastAsia="ru-RU"/>
              </w:rPr>
            </w:pPr>
            <w:r w:rsidRPr="009A4974">
              <w:rPr>
                <w:rFonts w:ascii="Franklin Gothic Medium Cond" w:eastAsia="+mn-ea" w:hAnsi="Franklin Gothic Medium Cond" w:cs="+mn-cs"/>
                <w:color w:val="215D66" w:themeColor="accent5" w:themeShade="80"/>
                <w:sz w:val="32"/>
                <w:szCs w:val="28"/>
                <w:lang w:eastAsia="ru-RU"/>
              </w:rPr>
              <w:t xml:space="preserve">Учителям </w:t>
            </w:r>
            <w:r w:rsidR="009A4974" w:rsidRPr="009A4974">
              <w:rPr>
                <w:rFonts w:ascii="Franklin Gothic Medium Cond" w:eastAsia="+mn-ea" w:hAnsi="Franklin Gothic Medium Cond" w:cs="+mn-cs"/>
                <w:color w:val="215D66" w:themeColor="accent5" w:themeShade="80"/>
                <w:sz w:val="32"/>
                <w:szCs w:val="28"/>
                <w:lang w:eastAsia="ru-RU"/>
              </w:rPr>
              <w:t>истории и обществознания</w:t>
            </w:r>
          </w:p>
          <w:p w:rsidR="002755E0" w:rsidRPr="00980604" w:rsidRDefault="009B43D4" w:rsidP="00C43411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9A4974">
              <w:rPr>
                <w:rFonts w:ascii="Franklin Gothic Medium Cond" w:eastAsia="+mn-ea" w:hAnsi="Franklin Gothic Medium Cond" w:cs="+mn-cs"/>
                <w:b w:val="0"/>
                <w:color w:val="215D66" w:themeColor="accent5" w:themeShade="80"/>
                <w:sz w:val="28"/>
                <w:szCs w:val="28"/>
                <w:lang w:eastAsia="ru-RU"/>
              </w:rPr>
              <w:t>Мастер-класс</w:t>
            </w:r>
            <w:r w:rsidR="002755E0" w:rsidRPr="009A4974">
              <w:rPr>
                <w:rFonts w:ascii="Franklin Gothic Medium Cond" w:eastAsia="+mn-ea" w:hAnsi="Franklin Gothic Medium Cond" w:cs="+mn-cs"/>
                <w:b w:val="0"/>
                <w:color w:val="215D66" w:themeColor="accent5" w:themeShade="80"/>
                <w:sz w:val="28"/>
                <w:szCs w:val="28"/>
                <w:lang w:eastAsia="ru-RU"/>
              </w:rPr>
              <w:t xml:space="preserve"> «</w:t>
            </w:r>
            <w:r w:rsidR="009A4974" w:rsidRPr="009A4974">
              <w:rPr>
                <w:rFonts w:ascii="Franklin Gothic Medium Cond" w:eastAsia="+mn-ea" w:hAnsi="Franklin Gothic Medium Cond" w:cs="+mn-cs"/>
                <w:b w:val="0"/>
                <w:color w:val="215D66" w:themeColor="accent5" w:themeShade="80"/>
                <w:sz w:val="28"/>
                <w:szCs w:val="28"/>
                <w:lang w:eastAsia="ru-RU"/>
              </w:rPr>
              <w:t>Развитие познавательного интереса детей на уроках истории с помощью технологии проблемного обучения»</w:t>
            </w:r>
          </w:p>
          <w:p w:rsidR="002755E0" w:rsidRPr="00980604" w:rsidRDefault="002755E0" w:rsidP="00C43411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highlight w:val="yellow"/>
                <w:lang w:eastAsia="ru-RU"/>
              </w:rPr>
            </w:pPr>
          </w:p>
          <w:p w:rsidR="009A4974" w:rsidRPr="009A4974" w:rsidRDefault="009A4974" w:rsidP="009A4974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9A4974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Бардина Яна Дмитриевна</w:t>
            </w:r>
            <w:r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,</w:t>
            </w:r>
          </w:p>
          <w:p w:rsidR="00FA4B55" w:rsidRPr="00980604" w:rsidRDefault="009A4974" w:rsidP="009A4974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у</w:t>
            </w:r>
            <w:r w:rsidRPr="009A4974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читель истории и обществознания МБОУ СОШ </w:t>
            </w:r>
            <w:r w:rsidR="00205127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№</w:t>
            </w:r>
            <w:r w:rsidRPr="009A4974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12 </w:t>
            </w:r>
            <w:proofErr w:type="spellStart"/>
            <w:r w:rsidRPr="009A4974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г.</w:t>
            </w:r>
            <w:r w:rsidR="00205127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о</w:t>
            </w:r>
            <w:proofErr w:type="spellEnd"/>
            <w:r w:rsidR="00205127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. </w:t>
            </w:r>
            <w:r w:rsidRPr="009A4974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Балашиха</w:t>
            </w:r>
            <w:r w:rsidRPr="009A4974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9A4974" w:rsidRDefault="009A4974" w:rsidP="007020B2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highlight w:val="yellow"/>
                <w:lang w:eastAsia="ru-RU"/>
              </w:rPr>
            </w:pPr>
          </w:p>
          <w:p w:rsidR="00D41B78" w:rsidRPr="007020B2" w:rsidRDefault="002755E0" w:rsidP="00C92916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highlight w:val="yellow"/>
              </w:rPr>
            </w:pPr>
            <w:r w:rsidRPr="009A4974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Подключение по ссылке:</w:t>
            </w:r>
            <w:r w:rsidR="00C92916">
              <w:t xml:space="preserve"> </w:t>
            </w:r>
            <w:r w:rsidR="00C92916" w:rsidRPr="00C92916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https://meet.google.com/mne-hnqf-syy</w:t>
            </w:r>
            <w:r w:rsidR="00562F4E" w:rsidRPr="009A4974">
              <w:t xml:space="preserve"> </w:t>
            </w:r>
          </w:p>
        </w:tc>
      </w:tr>
      <w:tr w:rsidR="002755E0" w:rsidRPr="00415725" w:rsidTr="00C43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93D07C" w:themeColor="accent1" w:themeTint="99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2755E0" w:rsidRPr="00715CE2" w:rsidRDefault="002755E0" w:rsidP="00C43411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</w:pP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715CE2"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184534"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 – 1</w:t>
            </w:r>
            <w:r w:rsidR="00715CE2"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715CE2"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3</w:t>
            </w: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</w:p>
          <w:p w:rsidR="002755E0" w:rsidRPr="00980604" w:rsidRDefault="002755E0" w:rsidP="00C43411">
            <w:pPr>
              <w:contextualSpacing/>
              <w:jc w:val="left"/>
              <w:rPr>
                <w:color w:val="215D66" w:themeColor="accent5" w:themeShade="80"/>
                <w:highlight w:val="yellow"/>
              </w:rPr>
            </w:pPr>
          </w:p>
        </w:tc>
        <w:tc>
          <w:tcPr>
            <w:tcW w:w="8930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2755E0" w:rsidRPr="00715CE2" w:rsidRDefault="002755E0" w:rsidP="00C4341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</w:pPr>
            <w:r w:rsidRPr="00715CE2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 xml:space="preserve">Учителям </w:t>
            </w:r>
            <w:r w:rsidR="00184534" w:rsidRPr="00715CE2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>предметникам</w:t>
            </w:r>
          </w:p>
          <w:p w:rsidR="002755E0" w:rsidRPr="00980604" w:rsidRDefault="00715CE2" w:rsidP="00C43411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Мастер-</w:t>
            </w:r>
            <w:r w:rsidRPr="00715CE2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 xml:space="preserve">класс «Как помочь обучающемуся с расстройством аутистического спектра успешно обучаться и социализироваться в условиях общеобразовательного класса» </w:t>
            </w:r>
          </w:p>
          <w:p w:rsidR="00715CE2" w:rsidRDefault="00715CE2" w:rsidP="00C43411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sz w:val="28"/>
                <w:szCs w:val="28"/>
                <w:highlight w:val="yellow"/>
                <w:lang w:eastAsia="ru-RU"/>
              </w:rPr>
            </w:pPr>
          </w:p>
          <w:p w:rsidR="00715CE2" w:rsidRDefault="00715CE2" w:rsidP="00C43411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</w:pPr>
            <w:proofErr w:type="spellStart"/>
            <w:r w:rsidRPr="00715CE2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Ельникова</w:t>
            </w:r>
            <w:proofErr w:type="spellEnd"/>
            <w:r w:rsidRPr="00715CE2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Алина Юрьевна, учитель дефектолог МБОУ СОШ №12</w:t>
            </w:r>
            <w:r w:rsidR="00205127">
              <w:t xml:space="preserve"> </w:t>
            </w:r>
            <w:proofErr w:type="spellStart"/>
            <w:r w:rsidR="00205127" w:rsidRPr="00205127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г.о</w:t>
            </w:r>
            <w:proofErr w:type="spellEnd"/>
            <w:r w:rsidR="00205127" w:rsidRPr="00205127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. Балашиха</w:t>
            </w:r>
          </w:p>
          <w:p w:rsidR="002755E0" w:rsidRPr="00980604" w:rsidRDefault="002755E0" w:rsidP="00C43411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sz w:val="28"/>
                <w:szCs w:val="28"/>
                <w:highlight w:val="yellow"/>
                <w:lang w:eastAsia="ru-RU"/>
              </w:rPr>
            </w:pPr>
            <w:r w:rsidRPr="00980604">
              <w:rPr>
                <w:rFonts w:ascii="Franklin Gothic Medium Cond" w:eastAsia="+mn-ea" w:hAnsi="Franklin Gothic Medium Cond" w:cs="+mn-cs"/>
                <w:b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2755E0" w:rsidRPr="00980604" w:rsidRDefault="002755E0" w:rsidP="00545B4E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highlight w:val="yellow"/>
                <w:lang w:eastAsia="ru-RU"/>
              </w:rPr>
            </w:pPr>
            <w:r w:rsidRPr="00715CE2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545B4E">
              <w:t xml:space="preserve"> </w:t>
            </w:r>
            <w:r w:rsidR="00545B4E" w:rsidRPr="00545B4E">
              <w:rPr>
                <w:rFonts w:ascii="Franklin Gothic Medium Cond" w:hAnsi="Franklin Gothic Medium Cond"/>
                <w:sz w:val="28"/>
              </w:rPr>
              <w:t>https://meet.google.com/ugk-ydzy-hvq</w:t>
            </w:r>
            <w:r w:rsidR="008259D4" w:rsidRPr="00715CE2">
              <w:t xml:space="preserve"> </w:t>
            </w:r>
          </w:p>
        </w:tc>
      </w:tr>
      <w:tr w:rsidR="002755E0" w:rsidRPr="003E4175" w:rsidTr="00C43411">
        <w:trPr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2755E0" w:rsidRPr="00715CE2" w:rsidRDefault="002755E0" w:rsidP="00C43411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</w:pP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715CE2"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4</w:t>
            </w: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4B15D3"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 – 1</w:t>
            </w:r>
            <w:r w:rsidR="00715CE2"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4</w:t>
            </w: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715CE2"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3</w:t>
            </w:r>
            <w:r w:rsidRPr="00715CE2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</w:p>
          <w:p w:rsidR="002755E0" w:rsidRPr="00980604" w:rsidRDefault="002755E0" w:rsidP="00C43411">
            <w:pPr>
              <w:contextualSpacing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930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2755E0" w:rsidRPr="00715CE2" w:rsidRDefault="00715CE2" w:rsidP="00C434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</w:pPr>
            <w:r w:rsidRPr="00715CE2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>Учителям английского языка</w:t>
            </w:r>
          </w:p>
          <w:p w:rsidR="005667FD" w:rsidRPr="00980604" w:rsidRDefault="00715CE2" w:rsidP="004B15D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  <w:highlight w:val="yellow"/>
              </w:rPr>
            </w:pPr>
            <w:r w:rsidRPr="00715CE2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Изучение видовременных форм английского глагола на основе родного языка в начальной школе</w:t>
            </w:r>
            <w:r w:rsidRPr="00715CE2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715CE2" w:rsidRDefault="00715CE2" w:rsidP="004B15D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 w:rsidRPr="00715CE2">
              <w:rPr>
                <w:rFonts w:ascii="Franklin Gothic Medium Cond" w:hAnsi="Franklin Gothic Medium Cond"/>
                <w:sz w:val="28"/>
              </w:rPr>
              <w:t>Романова Наталья Евгеньевна</w:t>
            </w:r>
            <w:r>
              <w:rPr>
                <w:rFonts w:ascii="Franklin Gothic Medium Cond" w:hAnsi="Franklin Gothic Medium Cond"/>
                <w:sz w:val="28"/>
              </w:rPr>
              <w:t>,</w:t>
            </w:r>
            <w:r>
              <w:t xml:space="preserve"> </w:t>
            </w:r>
            <w:r>
              <w:rPr>
                <w:rFonts w:ascii="Franklin Gothic Medium Cond" w:hAnsi="Franklin Gothic Medium Cond"/>
                <w:sz w:val="28"/>
              </w:rPr>
              <w:t>у</w:t>
            </w:r>
            <w:r w:rsidRPr="00715CE2">
              <w:rPr>
                <w:rFonts w:ascii="Franklin Gothic Medium Cond" w:hAnsi="Franklin Gothic Medium Cond"/>
                <w:sz w:val="28"/>
              </w:rPr>
              <w:t xml:space="preserve">читель английского языка МБОУ </w:t>
            </w:r>
            <w:r>
              <w:rPr>
                <w:rFonts w:ascii="Franklin Gothic Medium Cond" w:hAnsi="Franklin Gothic Medium Cond"/>
                <w:sz w:val="28"/>
              </w:rPr>
              <w:t>«Гатчинская СОШ № 8 «</w:t>
            </w:r>
            <w:r w:rsidRPr="00715CE2">
              <w:rPr>
                <w:rFonts w:ascii="Franklin Gothic Medium Cond" w:hAnsi="Franklin Gothic Medium Cond"/>
                <w:sz w:val="28"/>
              </w:rPr>
              <w:t>Центр образования</w:t>
            </w:r>
            <w:r>
              <w:rPr>
                <w:rFonts w:ascii="Franklin Gothic Medium Cond" w:hAnsi="Franklin Gothic Medium Cond"/>
                <w:sz w:val="28"/>
              </w:rPr>
              <w:t>»</w:t>
            </w:r>
            <w:r w:rsidRPr="00715CE2">
              <w:rPr>
                <w:rFonts w:ascii="Franklin Gothic Medium Cond" w:hAnsi="Franklin Gothic Medium Cond"/>
                <w:sz w:val="28"/>
              </w:rPr>
              <w:t>,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</w:p>
          <w:p w:rsidR="005667FD" w:rsidRPr="00980604" w:rsidRDefault="00715CE2" w:rsidP="004B15D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  <w:highlight w:val="yellow"/>
              </w:rPr>
            </w:pPr>
            <w:r w:rsidRPr="00715CE2">
              <w:rPr>
                <w:rFonts w:ascii="Franklin Gothic Medium Cond" w:hAnsi="Franklin Gothic Medium Cond"/>
                <w:sz w:val="28"/>
              </w:rPr>
              <w:t xml:space="preserve">призер муниципального конкурса </w:t>
            </w:r>
            <w:r>
              <w:rPr>
                <w:rFonts w:ascii="Franklin Gothic Medium Cond" w:hAnsi="Franklin Gothic Medium Cond"/>
                <w:sz w:val="28"/>
              </w:rPr>
              <w:t>«</w:t>
            </w:r>
            <w:r w:rsidRPr="00715CE2">
              <w:rPr>
                <w:rFonts w:ascii="Franklin Gothic Medium Cond" w:hAnsi="Franklin Gothic Medium Cond"/>
                <w:sz w:val="28"/>
              </w:rPr>
              <w:t>Учитель года -2024</w:t>
            </w:r>
            <w:r>
              <w:rPr>
                <w:rFonts w:ascii="Franklin Gothic Medium Cond" w:hAnsi="Franklin Gothic Medium Cond"/>
                <w:sz w:val="28"/>
              </w:rPr>
              <w:t xml:space="preserve">» </w:t>
            </w:r>
          </w:p>
          <w:p w:rsidR="002755E0" w:rsidRPr="00980604" w:rsidRDefault="002755E0" w:rsidP="00B924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highlight w:val="yellow"/>
                <w:lang w:eastAsia="ru-RU"/>
              </w:rPr>
            </w:pPr>
            <w:r w:rsidRPr="00715CE2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B92462">
              <w:t xml:space="preserve"> </w:t>
            </w:r>
            <w:r w:rsidR="00B92462" w:rsidRPr="00B92462">
              <w:rPr>
                <w:rFonts w:ascii="Franklin Gothic Medium Cond" w:hAnsi="Franklin Gothic Medium Cond"/>
                <w:sz w:val="28"/>
              </w:rPr>
              <w:t>https://meet.google.com/aia-ttxt-khx</w:t>
            </w:r>
            <w:r w:rsidR="00714038" w:rsidRPr="00715CE2">
              <w:t xml:space="preserve"> </w:t>
            </w:r>
          </w:p>
        </w:tc>
      </w:tr>
      <w:tr w:rsidR="002755E0" w:rsidRPr="007206AC" w:rsidTr="00C43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2755E0" w:rsidRPr="00980604" w:rsidRDefault="00545DA2" w:rsidP="00205127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205127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625371" w:rsidRPr="00205127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205127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625371" w:rsidRPr="00205127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3</w:t>
            </w:r>
            <w:r w:rsidRPr="00205127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 – 1</w:t>
            </w:r>
            <w:r w:rsidR="00625371" w:rsidRPr="00205127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6</w:t>
            </w:r>
            <w:r w:rsidRPr="00205127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205127" w:rsidRPr="00205127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Pr="00205127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0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2755E0" w:rsidRPr="00205127" w:rsidRDefault="002755E0" w:rsidP="00C434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</w:pPr>
            <w:r w:rsidRPr="00205127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 xml:space="preserve">Учителям </w:t>
            </w:r>
            <w:r w:rsidR="00205127" w:rsidRPr="00205127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>иностранных языков</w:t>
            </w:r>
            <w:r w:rsidRPr="00205127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 xml:space="preserve"> </w:t>
            </w:r>
          </w:p>
          <w:p w:rsidR="005667FD" w:rsidRPr="00980604" w:rsidRDefault="005667FD" w:rsidP="00545DA2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  <w:p w:rsidR="00205127" w:rsidRDefault="00205127" w:rsidP="0062537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</w:pPr>
            <w:r w:rsidRPr="00205127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 xml:space="preserve">Цифровые технологии на уроках иностранных языков </w:t>
            </w:r>
          </w:p>
          <w:p w:rsidR="00625371" w:rsidRPr="00980604" w:rsidRDefault="00205127" w:rsidP="0062537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205127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(английский, немецкий, французский)</w:t>
            </w:r>
          </w:p>
          <w:p w:rsidR="00205127" w:rsidRPr="00205127" w:rsidRDefault="00205127" w:rsidP="002051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  <w:lang w:val="ru"/>
              </w:rPr>
            </w:pPr>
            <w:r w:rsidRPr="00205127">
              <w:rPr>
                <w:rFonts w:ascii="Franklin Gothic Medium Cond" w:hAnsi="Franklin Gothic Medium Cond"/>
                <w:sz w:val="28"/>
                <w:lang w:val="ru"/>
              </w:rPr>
              <w:t>Селезнева Наталья Сергеевна</w:t>
            </w:r>
            <w:r>
              <w:rPr>
                <w:rFonts w:ascii="Franklin Gothic Medium Cond" w:hAnsi="Franklin Gothic Medium Cond"/>
                <w:sz w:val="28"/>
                <w:lang w:val="ru"/>
              </w:rPr>
              <w:t>,</w:t>
            </w:r>
          </w:p>
          <w:p w:rsidR="00205127" w:rsidRPr="00205127" w:rsidRDefault="00205127" w:rsidP="002051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  <w:lang w:val="ru"/>
              </w:rPr>
            </w:pPr>
            <w:r w:rsidRPr="00205127">
              <w:rPr>
                <w:rFonts w:ascii="Franklin Gothic Medium Cond" w:hAnsi="Franklin Gothic Medium Cond"/>
                <w:sz w:val="28"/>
                <w:lang w:val="ru"/>
              </w:rPr>
              <w:t xml:space="preserve">учитель иностранных языков высшей категории (наставник) </w:t>
            </w:r>
            <w:r>
              <w:rPr>
                <w:rFonts w:ascii="Franklin Gothic Medium Cond" w:hAnsi="Franklin Gothic Medium Cond"/>
                <w:sz w:val="28"/>
                <w:lang w:val="ru"/>
              </w:rPr>
              <w:t>МБОУ СОШ №12</w:t>
            </w:r>
            <w:r>
              <w:t xml:space="preserve"> </w:t>
            </w:r>
            <w:proofErr w:type="spellStart"/>
            <w:r w:rsidRPr="00205127">
              <w:rPr>
                <w:rFonts w:ascii="Franklin Gothic Medium Cond" w:hAnsi="Franklin Gothic Medium Cond"/>
                <w:sz w:val="28"/>
                <w:lang w:val="ru"/>
              </w:rPr>
              <w:t>г.о</w:t>
            </w:r>
            <w:proofErr w:type="spellEnd"/>
            <w:r w:rsidRPr="00205127">
              <w:rPr>
                <w:rFonts w:ascii="Franklin Gothic Medium Cond" w:hAnsi="Franklin Gothic Medium Cond"/>
                <w:sz w:val="28"/>
                <w:lang w:val="ru"/>
              </w:rPr>
              <w:t xml:space="preserve">. Балашиха </w:t>
            </w:r>
          </w:p>
          <w:p w:rsidR="002755E0" w:rsidRPr="00980604" w:rsidRDefault="00545DA2" w:rsidP="00873EF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32"/>
                <w:szCs w:val="28"/>
                <w:highlight w:val="yellow"/>
                <w:lang w:eastAsia="ru-RU"/>
              </w:rPr>
            </w:pPr>
            <w:r w:rsidRPr="00205127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873EFE">
              <w:t xml:space="preserve"> </w:t>
            </w:r>
            <w:r w:rsidR="00873EFE" w:rsidRPr="00873EFE">
              <w:rPr>
                <w:rFonts w:ascii="Franklin Gothic Medium Cond" w:hAnsi="Franklin Gothic Medium Cond"/>
                <w:sz w:val="28"/>
              </w:rPr>
              <w:t>https://meet.google.com/evn-cscd-bqe</w:t>
            </w:r>
            <w:r w:rsidR="00625371" w:rsidRPr="00205127">
              <w:t xml:space="preserve"> </w:t>
            </w:r>
          </w:p>
        </w:tc>
      </w:tr>
      <w:tr w:rsidR="002755E0" w:rsidRPr="007206AC" w:rsidTr="00FC0360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545DA2" w:rsidRPr="004228D8" w:rsidRDefault="00545DA2" w:rsidP="00545DA2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</w:pPr>
            <w:r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4228D8"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6</w:t>
            </w:r>
            <w:r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4228D8"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 – 1</w:t>
            </w:r>
            <w:r w:rsidR="004228D8"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7</w:t>
            </w:r>
            <w:r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A45DBF"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</w:p>
          <w:p w:rsidR="002755E0" w:rsidRPr="00980604" w:rsidRDefault="002755E0" w:rsidP="00545DA2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930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FC0360" w:rsidRPr="004228D8" w:rsidRDefault="00FC0360" w:rsidP="00FC03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</w:pPr>
            <w:r w:rsidRPr="004228D8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 xml:space="preserve">Учителям </w:t>
            </w:r>
            <w:r w:rsidR="004228D8" w:rsidRPr="004228D8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>начальных классов</w:t>
            </w:r>
          </w:p>
          <w:p w:rsidR="00FC0360" w:rsidRPr="004228D8" w:rsidRDefault="00FC0360" w:rsidP="00FC03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</w:pPr>
            <w:r w:rsidRPr="004228D8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Мастер-класс «</w:t>
            </w:r>
            <w:r w:rsidR="004228D8" w:rsidRPr="004228D8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Учу легко</w:t>
            </w:r>
            <w:r w:rsidRPr="004228D8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»</w:t>
            </w:r>
          </w:p>
          <w:p w:rsidR="004228D8" w:rsidRPr="004228D8" w:rsidRDefault="004228D8" w:rsidP="004228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  <w:lang w:val="ru"/>
              </w:rPr>
            </w:pPr>
            <w:proofErr w:type="spellStart"/>
            <w:r w:rsidRPr="004228D8">
              <w:rPr>
                <w:rFonts w:ascii="Franklin Gothic Medium Cond" w:hAnsi="Franklin Gothic Medium Cond"/>
                <w:sz w:val="28"/>
                <w:lang w:val="ru"/>
              </w:rPr>
              <w:t>Агибалова</w:t>
            </w:r>
            <w:proofErr w:type="spellEnd"/>
            <w:r w:rsidRPr="004228D8">
              <w:rPr>
                <w:rFonts w:ascii="Franklin Gothic Medium Cond" w:hAnsi="Franklin Gothic Medium Cond"/>
                <w:sz w:val="28"/>
                <w:lang w:val="ru"/>
              </w:rPr>
              <w:t xml:space="preserve"> Ирина Витальевна</w:t>
            </w:r>
            <w:r>
              <w:rPr>
                <w:rFonts w:ascii="Franklin Gothic Medium Cond" w:hAnsi="Franklin Gothic Medium Cond"/>
                <w:sz w:val="28"/>
                <w:lang w:val="ru"/>
              </w:rPr>
              <w:t xml:space="preserve">, </w:t>
            </w:r>
          </w:p>
          <w:p w:rsidR="004228D8" w:rsidRPr="004228D8" w:rsidRDefault="004228D8" w:rsidP="004228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  <w:lang w:val="ru"/>
              </w:rPr>
            </w:pPr>
            <w:r>
              <w:rPr>
                <w:rFonts w:ascii="Franklin Gothic Medium Cond" w:hAnsi="Franklin Gothic Medium Cond"/>
                <w:sz w:val="28"/>
                <w:lang w:val="ru"/>
              </w:rPr>
              <w:t>у</w:t>
            </w:r>
            <w:r w:rsidRPr="004228D8">
              <w:rPr>
                <w:rFonts w:ascii="Franklin Gothic Medium Cond" w:hAnsi="Franklin Gothic Medium Cond"/>
                <w:sz w:val="28"/>
                <w:lang w:val="ru"/>
              </w:rPr>
              <w:t>читель начальных классов, заместитель директора по УВР МБОУ СОШ 29 г.</w:t>
            </w:r>
            <w:r>
              <w:rPr>
                <w:rFonts w:ascii="Franklin Gothic Medium Cond" w:hAnsi="Franklin Gothic Medium Cond"/>
                <w:sz w:val="28"/>
                <w:lang w:val="ru"/>
              </w:rPr>
              <w:t xml:space="preserve"> </w:t>
            </w:r>
            <w:r w:rsidRPr="004228D8">
              <w:rPr>
                <w:rFonts w:ascii="Franklin Gothic Medium Cond" w:hAnsi="Franklin Gothic Medium Cond"/>
                <w:sz w:val="28"/>
                <w:lang w:val="ru"/>
              </w:rPr>
              <w:t xml:space="preserve">Химки Московской области, тренер по сингапурским образовательным структурам, </w:t>
            </w:r>
            <w:proofErr w:type="spellStart"/>
            <w:r w:rsidRPr="004228D8">
              <w:rPr>
                <w:rFonts w:ascii="Franklin Gothic Medium Cond" w:hAnsi="Franklin Gothic Medium Cond"/>
                <w:sz w:val="28"/>
                <w:lang w:val="ru"/>
              </w:rPr>
              <w:t>блогер</w:t>
            </w:r>
            <w:proofErr w:type="spellEnd"/>
            <w:r w:rsidRPr="004228D8">
              <w:rPr>
                <w:rFonts w:ascii="Franklin Gothic Medium Cond" w:hAnsi="Franklin Gothic Medium Cond"/>
                <w:sz w:val="28"/>
                <w:lang w:val="ru"/>
              </w:rPr>
              <w:t xml:space="preserve"> и автор канала “Живой учитель”</w:t>
            </w:r>
          </w:p>
          <w:p w:rsidR="002755E0" w:rsidRPr="00980604" w:rsidRDefault="00545DA2" w:rsidP="00134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highlight w:val="yellow"/>
                <w:lang w:eastAsia="ru-RU"/>
              </w:rPr>
            </w:pPr>
            <w:r w:rsidRPr="004228D8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134BD0">
              <w:t xml:space="preserve"> </w:t>
            </w:r>
            <w:r w:rsidR="00134BD0" w:rsidRPr="00134BD0">
              <w:rPr>
                <w:rFonts w:ascii="Franklin Gothic Medium Cond" w:hAnsi="Franklin Gothic Medium Cond"/>
                <w:sz w:val="28"/>
              </w:rPr>
              <w:t>https://meet.google.com/erj-nwne-iii</w:t>
            </w:r>
            <w:r w:rsidR="00162CB1" w:rsidRPr="004228D8">
              <w:t xml:space="preserve"> </w:t>
            </w:r>
          </w:p>
        </w:tc>
      </w:tr>
      <w:tr w:rsidR="00D3401F" w:rsidRPr="007206AC" w:rsidTr="00C43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D3401F" w:rsidRPr="004228D8" w:rsidRDefault="00D3401F" w:rsidP="00D3401F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</w:pPr>
            <w:r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lastRenderedPageBreak/>
              <w:t>1</w:t>
            </w:r>
            <w:r w:rsidR="00253CCD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4</w:t>
            </w:r>
            <w:r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.00 – 1</w:t>
            </w:r>
            <w:r w:rsidR="00253CCD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.00</w:t>
            </w:r>
          </w:p>
          <w:p w:rsidR="00D3401F" w:rsidRPr="00980604" w:rsidRDefault="00D3401F" w:rsidP="00D3401F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930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D3401F" w:rsidRPr="004228D8" w:rsidRDefault="00D3401F" w:rsidP="00D340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</w:pPr>
            <w:r w:rsidRPr="004228D8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 xml:space="preserve">Учителям </w:t>
            </w:r>
            <w:r w:rsidR="001B504B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>предметникам</w:t>
            </w:r>
          </w:p>
          <w:p w:rsidR="00D3401F" w:rsidRPr="004228D8" w:rsidRDefault="00253CCD" w:rsidP="00D340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Проектно-исследовательская работа в школе: как избежать ошибок</w:t>
            </w:r>
          </w:p>
          <w:p w:rsidR="00253CCD" w:rsidRPr="004228D8" w:rsidRDefault="00253CCD" w:rsidP="00253C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  <w:lang w:val="ru"/>
              </w:rPr>
            </w:pPr>
            <w:proofErr w:type="spellStart"/>
            <w:r>
              <w:rPr>
                <w:rFonts w:ascii="Franklin Gothic Medium Cond" w:hAnsi="Franklin Gothic Medium Cond"/>
                <w:sz w:val="28"/>
                <w:lang w:val="ru"/>
              </w:rPr>
              <w:t>Ядровская</w:t>
            </w:r>
            <w:proofErr w:type="spellEnd"/>
            <w:r>
              <w:rPr>
                <w:rFonts w:ascii="Franklin Gothic Medium Cond" w:hAnsi="Franklin Gothic Medium Cond"/>
                <w:sz w:val="28"/>
                <w:lang w:val="ru"/>
              </w:rPr>
              <w:t xml:space="preserve"> Елена Робертовна</w:t>
            </w:r>
            <w:r w:rsidR="00D3401F">
              <w:rPr>
                <w:rFonts w:ascii="Franklin Gothic Medium Cond" w:hAnsi="Franklin Gothic Medium Cond"/>
                <w:sz w:val="28"/>
                <w:lang w:val="ru"/>
              </w:rPr>
              <w:t>,</w:t>
            </w:r>
            <w:r>
              <w:rPr>
                <w:rFonts w:ascii="Franklin Gothic Medium Cond" w:hAnsi="Franklin Gothic Medium Cond"/>
                <w:sz w:val="28"/>
                <w:lang w:val="ru"/>
              </w:rPr>
              <w:t xml:space="preserve"> </w:t>
            </w:r>
            <w:proofErr w:type="spellStart"/>
            <w:r>
              <w:rPr>
                <w:rFonts w:ascii="Franklin Gothic Medium Cond" w:hAnsi="Franklin Gothic Medium Cond"/>
                <w:sz w:val="28"/>
                <w:lang w:val="ru"/>
              </w:rPr>
              <w:t>д.п.н</w:t>
            </w:r>
            <w:proofErr w:type="spellEnd"/>
            <w:r>
              <w:rPr>
                <w:rFonts w:ascii="Franklin Gothic Medium Cond" w:hAnsi="Franklin Gothic Medium Cond"/>
                <w:sz w:val="28"/>
                <w:lang w:val="ru"/>
              </w:rPr>
              <w:t xml:space="preserve">., директор АНО «ЦДПО «АЛЬФА-ДИАЛОГ», профессор кафедры образовательных технологий в филологии РГПУ им. А.И. Герцена» </w:t>
            </w:r>
          </w:p>
          <w:p w:rsidR="00D3401F" w:rsidRPr="00980604" w:rsidRDefault="00D3401F" w:rsidP="00AB6A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highlight w:val="yellow"/>
                <w:lang w:eastAsia="ru-RU"/>
              </w:rPr>
            </w:pPr>
            <w:r w:rsidRPr="004228D8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AB6AF5">
              <w:t xml:space="preserve"> </w:t>
            </w:r>
            <w:r w:rsidR="00AB6AF5" w:rsidRPr="00AB6AF5">
              <w:rPr>
                <w:rFonts w:ascii="Franklin Gothic Medium Cond" w:hAnsi="Franklin Gothic Medium Cond"/>
                <w:sz w:val="28"/>
              </w:rPr>
              <w:t>https://meet.google.com/mby-htzf-hyf</w:t>
            </w:r>
            <w:r w:rsidRPr="004228D8">
              <w:t xml:space="preserve"> </w:t>
            </w:r>
          </w:p>
        </w:tc>
      </w:tr>
      <w:tr w:rsidR="00D3401F" w:rsidRPr="007206AC" w:rsidTr="00C43411">
        <w:trPr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D3401F" w:rsidRPr="004228D8" w:rsidRDefault="00D3401F" w:rsidP="00D3401F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</w:pPr>
            <w:r w:rsidRPr="004228D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16.00 – 17.00</w:t>
            </w:r>
          </w:p>
          <w:p w:rsidR="00D3401F" w:rsidRPr="00980604" w:rsidRDefault="00D3401F" w:rsidP="00D3401F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930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D3401F" w:rsidRPr="004228D8" w:rsidRDefault="00D3401F" w:rsidP="00D340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</w:pPr>
            <w:r w:rsidRPr="004228D8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 xml:space="preserve">Учителям </w:t>
            </w:r>
            <w:r w:rsidR="001B504B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>биологии</w:t>
            </w:r>
          </w:p>
          <w:p w:rsidR="00D3401F" w:rsidRPr="004228D8" w:rsidRDefault="001B504B" w:rsidP="00D340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Семинар</w:t>
            </w:r>
            <w:r w:rsidR="00D3401F" w:rsidRPr="004228D8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Решение задач на закон Харди-</w:t>
            </w:r>
            <w:proofErr w:type="spellStart"/>
            <w:r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Вайнберга</w:t>
            </w:r>
            <w:proofErr w:type="spellEnd"/>
            <w:r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 xml:space="preserve"> в рамках подготовки обучающихся к сдаче ЕГЭ 2024</w:t>
            </w:r>
            <w:r w:rsidR="00D3401F" w:rsidRPr="004228D8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»</w:t>
            </w:r>
          </w:p>
          <w:p w:rsidR="00D3401F" w:rsidRPr="004228D8" w:rsidRDefault="001B504B" w:rsidP="00D340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  <w:lang w:val="ru"/>
              </w:rPr>
            </w:pPr>
            <w:r>
              <w:rPr>
                <w:rFonts w:ascii="Franklin Gothic Medium Cond" w:hAnsi="Franklin Gothic Medium Cond"/>
                <w:sz w:val="28"/>
                <w:lang w:val="ru"/>
              </w:rPr>
              <w:t>Соколова Анна Ярославна</w:t>
            </w:r>
            <w:r w:rsidR="00D3401F">
              <w:rPr>
                <w:rFonts w:ascii="Franklin Gothic Medium Cond" w:hAnsi="Franklin Gothic Medium Cond"/>
                <w:sz w:val="28"/>
                <w:lang w:val="ru"/>
              </w:rPr>
              <w:t>,</w:t>
            </w:r>
            <w:r>
              <w:rPr>
                <w:rFonts w:ascii="Franklin Gothic Medium Cond" w:hAnsi="Franklin Gothic Medium Cond"/>
                <w:sz w:val="28"/>
                <w:lang w:val="ru"/>
              </w:rPr>
              <w:t xml:space="preserve"> к.б.н., автор двух патентов на изобретение, лауреат премии «Гранты Москвы», методист по биологии АНО ДПО «НИКО»</w:t>
            </w:r>
          </w:p>
          <w:p w:rsidR="00D3401F" w:rsidRPr="00980604" w:rsidRDefault="00D3401F" w:rsidP="00F25B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highlight w:val="yellow"/>
                <w:lang w:eastAsia="ru-RU"/>
              </w:rPr>
            </w:pPr>
            <w:r w:rsidRPr="004228D8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F25BDD">
              <w:t xml:space="preserve"> </w:t>
            </w:r>
            <w:r w:rsidR="00F25BDD" w:rsidRPr="00F25BDD">
              <w:rPr>
                <w:rFonts w:ascii="Franklin Gothic Medium Cond" w:hAnsi="Franklin Gothic Medium Cond"/>
                <w:sz w:val="28"/>
              </w:rPr>
              <w:t>https://meet.google.com/gvz-fjdg-bwj</w:t>
            </w:r>
            <w:r w:rsidRPr="004228D8">
              <w:t xml:space="preserve"> </w:t>
            </w:r>
          </w:p>
        </w:tc>
      </w:tr>
      <w:tr w:rsidR="00D3401F" w:rsidRPr="007206AC" w:rsidTr="00C43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D3401F" w:rsidRPr="00980604" w:rsidRDefault="00D3401F" w:rsidP="00D3401F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318B98" w:themeColor="accent5" w:themeShade="BF"/>
                <w:sz w:val="28"/>
                <w:szCs w:val="28"/>
                <w:highlight w:val="yellow"/>
                <w:lang w:eastAsia="ru-RU"/>
              </w:rPr>
            </w:pPr>
            <w:r w:rsidRPr="00984DCC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14.00 – 15.00</w:t>
            </w:r>
          </w:p>
        </w:tc>
        <w:tc>
          <w:tcPr>
            <w:tcW w:w="8930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  <w:right w:val="single" w:sz="12" w:space="0" w:color="549E39" w:themeColor="accent1"/>
            </w:tcBorders>
            <w:shd w:val="clear" w:color="auto" w:fill="auto"/>
          </w:tcPr>
          <w:p w:rsidR="00D3401F" w:rsidRPr="00A64E5D" w:rsidRDefault="00D3401F" w:rsidP="00D340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</w:pPr>
            <w:r w:rsidRPr="00A64E5D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lang w:eastAsia="ru-RU"/>
              </w:rPr>
              <w:t>Воспитателям</w:t>
            </w:r>
          </w:p>
          <w:p w:rsidR="00A64E5D" w:rsidRDefault="00A64E5D" w:rsidP="00D340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</w:pPr>
            <w:r w:rsidRPr="00A64E5D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Детская журналистика, как форма работы в практике ДОУ</w:t>
            </w:r>
          </w:p>
          <w:p w:rsidR="00A64E5D" w:rsidRPr="00A64E5D" w:rsidRDefault="00A64E5D" w:rsidP="00D340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</w:pPr>
            <w:proofErr w:type="spellStart"/>
            <w:r w:rsidRPr="00A64E5D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Куколина</w:t>
            </w:r>
            <w:proofErr w:type="spellEnd"/>
            <w:r w:rsidRPr="00A64E5D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Анна Владимировна, заместитель заведующего по УВР;</w:t>
            </w:r>
          </w:p>
          <w:p w:rsidR="00A64E5D" w:rsidRPr="00A64E5D" w:rsidRDefault="00A64E5D" w:rsidP="00D340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</w:pPr>
            <w:r w:rsidRPr="00A64E5D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Александрова Александра Сергеевна, педагог-психолог МБДОУ «Детский сад № 50 комбинированного </w:t>
            </w:r>
            <w:proofErr w:type="spellStart"/>
            <w:r w:rsidRPr="00A64E5D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вида»</w:t>
            </w:r>
            <w:proofErr w:type="spellEnd"/>
          </w:p>
          <w:p w:rsidR="00A64E5D" w:rsidRDefault="00A64E5D" w:rsidP="00D340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</w:pPr>
            <w:r w:rsidRPr="00A64E5D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Детское телевидение в детском саду, как средство развития коммуникативных навыков у детей</w:t>
            </w:r>
          </w:p>
          <w:p w:rsidR="00A64E5D" w:rsidRPr="00A64E5D" w:rsidRDefault="00A64E5D" w:rsidP="00D340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</w:pPr>
            <w:proofErr w:type="spellStart"/>
            <w:r w:rsidRPr="00A64E5D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Бочарова</w:t>
            </w:r>
            <w:proofErr w:type="spellEnd"/>
            <w:r w:rsidRPr="00A64E5D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Светлана Васильевна, педагог-психолог МБДОУ «Детский сад № 23 комбинированного </w:t>
            </w:r>
            <w:proofErr w:type="spellStart"/>
            <w:r w:rsidRPr="00A64E5D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вида»</w:t>
            </w:r>
            <w:proofErr w:type="spellEnd"/>
          </w:p>
          <w:p w:rsidR="00D3401F" w:rsidRPr="00980604" w:rsidRDefault="00D3401F" w:rsidP="00EE4D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32"/>
                <w:szCs w:val="28"/>
                <w:highlight w:val="yellow"/>
                <w:lang w:eastAsia="ru-RU"/>
              </w:rPr>
            </w:pPr>
            <w:r w:rsidRPr="00A64E5D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EE4DE0">
              <w:t xml:space="preserve"> </w:t>
            </w:r>
            <w:r w:rsidR="00EE4DE0" w:rsidRPr="00EE4DE0">
              <w:rPr>
                <w:rFonts w:ascii="Franklin Gothic Medium Cond" w:hAnsi="Franklin Gothic Medium Cond"/>
                <w:sz w:val="28"/>
              </w:rPr>
              <w:t>https://meet.google.com/ybd-wpkh-iwq</w:t>
            </w:r>
            <w:r w:rsidRPr="00A64E5D">
              <w:t xml:space="preserve"> </w:t>
            </w:r>
          </w:p>
        </w:tc>
      </w:tr>
    </w:tbl>
    <w:p w:rsidR="00B12647" w:rsidRPr="00A54FC2" w:rsidRDefault="002755E0" w:rsidP="0084757A">
      <w:r>
        <w:rPr>
          <w:noProof/>
          <w:lang w:eastAsia="ru-RU"/>
        </w:rPr>
        <w:t xml:space="preserve"> </w:t>
      </w:r>
    </w:p>
    <w:p w:rsidR="008D44E0" w:rsidRDefault="00D96BE3" w:rsidP="0084757A">
      <w:r>
        <w:rPr>
          <w:noProof/>
          <w:lang w:eastAsia="ru-RU"/>
        </w:rPr>
        <w:drawing>
          <wp:inline distT="0" distB="0" distL="0" distR="0" wp14:anchorId="1C0E80CB" wp14:editId="736FB180">
            <wp:extent cx="6638925" cy="504825"/>
            <wp:effectExtent l="76200" t="57150" r="85725" b="85725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tbl>
      <w:tblPr>
        <w:tblStyle w:val="-71"/>
        <w:tblpPr w:leftFromText="180" w:rightFromText="180" w:vertAnchor="page" w:horzAnchor="margin" w:tblpY="11191"/>
        <w:tblW w:w="10617" w:type="dxa"/>
        <w:tblBorders>
          <w:top w:val="single" w:sz="12" w:space="0" w:color="549E39" w:themeColor="accent1"/>
          <w:left w:val="single" w:sz="12" w:space="0" w:color="549E39" w:themeColor="accent1"/>
          <w:bottom w:val="single" w:sz="12" w:space="0" w:color="549E39" w:themeColor="accent1"/>
          <w:right w:val="single" w:sz="12" w:space="0" w:color="549E39" w:themeColor="accent1"/>
          <w:insideH w:val="single" w:sz="12" w:space="0" w:color="549E39" w:themeColor="accent1"/>
          <w:insideV w:val="single" w:sz="12" w:space="0" w:color="549E39" w:themeColor="accent1"/>
        </w:tblBorders>
        <w:tblLook w:val="04A0" w:firstRow="1" w:lastRow="0" w:firstColumn="1" w:lastColumn="0" w:noHBand="0" w:noVBand="1"/>
      </w:tblPr>
      <w:tblGrid>
        <w:gridCol w:w="1985"/>
        <w:gridCol w:w="8632"/>
      </w:tblGrid>
      <w:tr w:rsidR="00D96BE3" w:rsidTr="00D96B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6BE3" w:rsidRPr="00D96BE3" w:rsidRDefault="00D96BE3" w:rsidP="00D96BE3">
            <w:pPr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color w:val="215D66" w:themeColor="accent5" w:themeShade="80"/>
                <w:sz w:val="28"/>
                <w:szCs w:val="24"/>
                <w:lang w:eastAsia="ru-RU"/>
              </w:rPr>
            </w:pPr>
            <w:r w:rsidRPr="00D96BE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4D3539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4</w:t>
            </w:r>
            <w:r w:rsidRPr="00D96BE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4D3539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3</w:t>
            </w:r>
            <w:r w:rsidRPr="00D96BE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0 – 1</w:t>
            </w:r>
            <w:r w:rsidR="004D3539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D96BE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.30</w:t>
            </w:r>
          </w:p>
          <w:p w:rsidR="00D96BE3" w:rsidRPr="00980604" w:rsidRDefault="00D96BE3" w:rsidP="00D96BE3">
            <w:pPr>
              <w:rPr>
                <w:i w:val="0"/>
                <w:highlight w:val="yellow"/>
              </w:rPr>
            </w:pPr>
          </w:p>
        </w:tc>
        <w:tc>
          <w:tcPr>
            <w:tcW w:w="863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D96BE3" w:rsidRPr="004D3539" w:rsidRDefault="004D3539" w:rsidP="00D96BE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</w:pPr>
            <w:r w:rsidRPr="004D3539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Анализ заданий ВПР по математике. Вопросы и ответы</w:t>
            </w:r>
          </w:p>
          <w:p w:rsidR="00D96BE3" w:rsidRPr="004D3539" w:rsidRDefault="004D3539" w:rsidP="00D96BE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4D3539">
              <w:rPr>
                <w:rFonts w:ascii="Franklin Gothic Medium Cond" w:hAnsi="Franklin Gothic Medium Cond"/>
                <w:b w:val="0"/>
                <w:sz w:val="28"/>
              </w:rPr>
              <w:t>Бородина Елена Борисовна</w:t>
            </w:r>
            <w:r w:rsidR="00D96BE3" w:rsidRPr="004D3539">
              <w:rPr>
                <w:rFonts w:ascii="Franklin Gothic Medium Cond" w:hAnsi="Franklin Gothic Medium Cond"/>
                <w:b w:val="0"/>
                <w:sz w:val="28"/>
              </w:rPr>
              <w:t xml:space="preserve">, </w:t>
            </w:r>
            <w:r w:rsidRPr="004D3539">
              <w:rPr>
                <w:rFonts w:ascii="Franklin Gothic Medium Cond" w:hAnsi="Franklin Gothic Medium Cond"/>
                <w:b w:val="0"/>
                <w:sz w:val="28"/>
              </w:rPr>
              <w:t>учитель математики МБОУ «Гатчинская гимназия им. К.Д. Ушинского», эксперт по проверке ВПР</w:t>
            </w:r>
            <w:r w:rsidR="00D96BE3" w:rsidRPr="004D3539">
              <w:rPr>
                <w:rFonts w:ascii="Franklin Gothic Medium Cond" w:hAnsi="Franklin Gothic Medium Cond"/>
                <w:b w:val="0"/>
                <w:sz w:val="28"/>
              </w:rPr>
              <w:t xml:space="preserve"> </w:t>
            </w:r>
          </w:p>
          <w:p w:rsidR="00D96BE3" w:rsidRPr="00980604" w:rsidRDefault="00D96BE3" w:rsidP="00F673A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highlight w:val="yellow"/>
              </w:rPr>
            </w:pPr>
            <w:r w:rsidRPr="004D3539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F673A2">
              <w:t xml:space="preserve"> </w:t>
            </w:r>
            <w:r w:rsidR="00F673A2" w:rsidRPr="00F673A2">
              <w:rPr>
                <w:rFonts w:ascii="Franklin Gothic Medium Cond" w:hAnsi="Franklin Gothic Medium Cond"/>
                <w:b w:val="0"/>
                <w:sz w:val="28"/>
              </w:rPr>
              <w:t>https://meet.google.com/ywn-xzzs-sqn</w:t>
            </w:r>
            <w:r w:rsidRPr="004D3539">
              <w:t xml:space="preserve"> </w:t>
            </w:r>
          </w:p>
        </w:tc>
      </w:tr>
    </w:tbl>
    <w:p w:rsidR="00C43411" w:rsidRDefault="00C43411" w:rsidP="0084757A"/>
    <w:p w:rsidR="009E7E88" w:rsidRDefault="00D96BE3" w:rsidP="0084757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6602E2F" wp14:editId="62D8B416">
                <wp:simplePos x="0" y="0"/>
                <wp:positionH relativeFrom="page">
                  <wp:posOffset>-339090</wp:posOffset>
                </wp:positionH>
                <wp:positionV relativeFrom="paragraph">
                  <wp:posOffset>823694</wp:posOffset>
                </wp:positionV>
                <wp:extent cx="1508760" cy="1470025"/>
                <wp:effectExtent l="0" t="0" r="0" b="0"/>
                <wp:wrapNone/>
                <wp:docPr id="7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30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D5821" id="Группа 28" o:spid="_x0000_s1026" alt="Шестиугольные фигуры" style="position:absolute;margin-left:-26.7pt;margin-top:64.85pt;width:118.8pt;height:115.75pt;z-index:251682816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"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">
                  <v:imagedata r:id="rId24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">
                  <v:imagedata r:id="rId25" o:title="Шестиугольник 4"/>
                  <v:path arrowok="t"/>
                </v:shape>
                <w10:wrap anchorx="page"/>
              </v:group>
            </w:pict>
          </mc:Fallback>
        </mc:AlternateContent>
      </w:r>
      <w:r w:rsidR="00D3401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E81A94D" wp14:editId="3F48CBBC">
                <wp:simplePos x="0" y="0"/>
                <wp:positionH relativeFrom="page">
                  <wp:posOffset>-533400</wp:posOffset>
                </wp:positionH>
                <wp:positionV relativeFrom="paragraph">
                  <wp:posOffset>2256790</wp:posOffset>
                </wp:positionV>
                <wp:extent cx="1508760" cy="1470025"/>
                <wp:effectExtent l="0" t="0" r="0" b="0"/>
                <wp:wrapNone/>
                <wp:docPr id="21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22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7E117" id="Группа 28" o:spid="_x0000_s1026" alt="Шестиугольные фигуры" style="position:absolute;margin-left:-42pt;margin-top:177.7pt;width:118.8pt;height:115.75pt;z-index:251680768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"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">
                  <v:imagedata r:id="rId24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">
                  <v:imagedata r:id="rId25" o:title="Шестиугольник 4"/>
                  <v:path arrowok="t"/>
                </v:shape>
                <w10:wrap anchorx="page"/>
              </v:group>
            </w:pict>
          </mc:Fallback>
        </mc:AlternateContent>
      </w:r>
    </w:p>
    <w:p w:rsidR="00957103" w:rsidRDefault="00957103" w:rsidP="0084757A"/>
    <w:p w:rsidR="00957103" w:rsidRDefault="00957103" w:rsidP="0084757A"/>
    <w:p w:rsidR="00957103" w:rsidRDefault="00957103" w:rsidP="0084757A"/>
    <w:p w:rsidR="00D96BE3" w:rsidRDefault="00D96BE3" w:rsidP="0084757A"/>
    <w:p w:rsidR="00D96BE3" w:rsidRDefault="00D96BE3" w:rsidP="0084757A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A5F0BFC" wp14:editId="1B5B8A55">
            <wp:simplePos x="0" y="0"/>
            <wp:positionH relativeFrom="page">
              <wp:posOffset>470535</wp:posOffset>
            </wp:positionH>
            <wp:positionV relativeFrom="paragraph">
              <wp:posOffset>1104900</wp:posOffset>
            </wp:positionV>
            <wp:extent cx="6994525" cy="19240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ED3" w:rsidRDefault="00E476D1" w:rsidP="0084757A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7E8B6A36" wp14:editId="457699D2">
            <wp:simplePos x="0" y="0"/>
            <wp:positionH relativeFrom="margin">
              <wp:posOffset>-85725</wp:posOffset>
            </wp:positionH>
            <wp:positionV relativeFrom="paragraph">
              <wp:posOffset>-676275</wp:posOffset>
            </wp:positionV>
            <wp:extent cx="6994525" cy="1743075"/>
            <wp:effectExtent l="0" t="0" r="0" b="0"/>
            <wp:wrapNone/>
            <wp:docPr id="11272" name="Рисунок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01F" w:rsidRDefault="00D3401F" w:rsidP="0084757A"/>
    <w:p w:rsidR="00E476D1" w:rsidRDefault="00E476D1" w:rsidP="0084757A"/>
    <w:tbl>
      <w:tblPr>
        <w:tblStyle w:val="-71"/>
        <w:tblpPr w:leftFromText="180" w:rightFromText="180" w:vertAnchor="page" w:horzAnchor="margin" w:tblpY="2281"/>
        <w:tblW w:w="10617" w:type="dxa"/>
        <w:tblBorders>
          <w:top w:val="single" w:sz="12" w:space="0" w:color="549E39" w:themeColor="accent1"/>
          <w:left w:val="single" w:sz="12" w:space="0" w:color="549E39" w:themeColor="accent1"/>
          <w:bottom w:val="single" w:sz="12" w:space="0" w:color="549E39" w:themeColor="accent1"/>
          <w:right w:val="single" w:sz="12" w:space="0" w:color="549E39" w:themeColor="accent1"/>
          <w:insideH w:val="single" w:sz="12" w:space="0" w:color="549E39" w:themeColor="accent1"/>
          <w:insideV w:val="single" w:sz="12" w:space="0" w:color="549E39" w:themeColor="accent1"/>
        </w:tblBorders>
        <w:tblLook w:val="04A0" w:firstRow="1" w:lastRow="0" w:firstColumn="1" w:lastColumn="0" w:noHBand="0" w:noVBand="1"/>
      </w:tblPr>
      <w:tblGrid>
        <w:gridCol w:w="1985"/>
        <w:gridCol w:w="8632"/>
      </w:tblGrid>
      <w:tr w:rsidR="00E476D1" w:rsidTr="00E476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single" w:sz="12" w:space="0" w:color="549E39" w:themeColor="accent1"/>
              <w:right w:val="none" w:sz="0" w:space="0" w:color="auto"/>
            </w:tcBorders>
            <w:shd w:val="clear" w:color="auto" w:fill="auto"/>
          </w:tcPr>
          <w:p w:rsidR="00E476D1" w:rsidRPr="00353F05" w:rsidRDefault="00E476D1" w:rsidP="00E476D1">
            <w:pPr>
              <w:contextualSpacing/>
              <w:jc w:val="left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353F05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16.00 – 17.00</w:t>
            </w:r>
          </w:p>
        </w:tc>
        <w:tc>
          <w:tcPr>
            <w:tcW w:w="863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76D1" w:rsidRPr="00353F05" w:rsidRDefault="00E476D1" w:rsidP="00E476D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</w:pPr>
            <w:proofErr w:type="spellStart"/>
            <w:r w:rsidRPr="00353F05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Тьюторинг</w:t>
            </w:r>
            <w:proofErr w:type="spellEnd"/>
            <w:r w:rsidRPr="00353F05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 xml:space="preserve"> для обучающихся 11 классов</w:t>
            </w:r>
          </w:p>
          <w:p w:rsidR="00E476D1" w:rsidRPr="00353F05" w:rsidRDefault="00E476D1" w:rsidP="00E476D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</w:pPr>
            <w:r w:rsidRPr="00353F05"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lang w:eastAsia="ru-RU"/>
              </w:rPr>
              <w:t>«Практика решения выборочных заданий ГИА по математике профильного уровня через анализ ошибок учащихся»</w:t>
            </w:r>
          </w:p>
          <w:p w:rsidR="00E476D1" w:rsidRPr="00353F05" w:rsidRDefault="00E476D1" w:rsidP="00E476D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proofErr w:type="spellStart"/>
            <w:r w:rsidRPr="00353F05">
              <w:rPr>
                <w:rFonts w:ascii="Franklin Gothic Medium Cond" w:hAnsi="Franklin Gothic Medium Cond"/>
                <w:b w:val="0"/>
                <w:sz w:val="28"/>
              </w:rPr>
              <w:t>Денгизова</w:t>
            </w:r>
            <w:proofErr w:type="spellEnd"/>
            <w:r w:rsidRPr="00353F05">
              <w:rPr>
                <w:rFonts w:ascii="Franklin Gothic Medium Cond" w:hAnsi="Franklin Gothic Medium Cond"/>
                <w:b w:val="0"/>
                <w:sz w:val="28"/>
              </w:rPr>
              <w:t xml:space="preserve"> Юлия Михайловна, </w:t>
            </w:r>
          </w:p>
          <w:p w:rsidR="00E476D1" w:rsidRPr="00353F05" w:rsidRDefault="00E476D1" w:rsidP="00E476D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353F05">
              <w:rPr>
                <w:rFonts w:ascii="Franklin Gothic Medium Cond" w:hAnsi="Franklin Gothic Medium Cond"/>
                <w:b w:val="0"/>
                <w:sz w:val="28"/>
              </w:rPr>
              <w:t xml:space="preserve">заместитель руководителя по УВР, учитель математики </w:t>
            </w:r>
          </w:p>
          <w:p w:rsidR="00E476D1" w:rsidRPr="00353F05" w:rsidRDefault="00E476D1" w:rsidP="00E476D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353F05">
              <w:rPr>
                <w:rFonts w:ascii="Franklin Gothic Medium Cond" w:hAnsi="Franklin Gothic Medium Cond"/>
                <w:b w:val="0"/>
                <w:sz w:val="28"/>
              </w:rPr>
              <w:t>МБОУ «Гатчинская СОШ №11»</w:t>
            </w:r>
          </w:p>
          <w:p w:rsidR="00E476D1" w:rsidRPr="00353F05" w:rsidRDefault="00E476D1" w:rsidP="00166D2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53F05">
              <w:rPr>
                <w:rFonts w:ascii="Franklin Gothic Medium Cond" w:hAnsi="Franklin Gothic Medium Cond"/>
                <w:b w:val="0"/>
                <w:sz w:val="28"/>
              </w:rPr>
              <w:t>Подключение по ссылке</w:t>
            </w:r>
            <w:r w:rsidRPr="00166D2B">
              <w:rPr>
                <w:rFonts w:ascii="Franklin Gothic Medium Cond" w:hAnsi="Franklin Gothic Medium Cond"/>
                <w:b w:val="0"/>
                <w:sz w:val="28"/>
              </w:rPr>
              <w:t>:</w:t>
            </w:r>
            <w:r w:rsidR="00166D2B">
              <w:t xml:space="preserve"> </w:t>
            </w:r>
            <w:r w:rsidR="00166D2B" w:rsidRPr="00166D2B">
              <w:rPr>
                <w:rFonts w:ascii="Franklin Gothic Medium Cond" w:hAnsi="Franklin Gothic Medium Cond"/>
                <w:b w:val="0"/>
                <w:sz w:val="28"/>
              </w:rPr>
              <w:t>https://meet.google.com/hyg-mdqu-zfi</w:t>
            </w:r>
            <w:r w:rsidRPr="00353F05">
              <w:t xml:space="preserve"> </w:t>
            </w:r>
          </w:p>
        </w:tc>
      </w:tr>
      <w:tr w:rsidR="00E476D1" w:rsidTr="00E47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549E39" w:themeColor="accent1"/>
              <w:left w:val="single" w:sz="12" w:space="0" w:color="549E39" w:themeColor="accent1"/>
              <w:bottom w:val="single" w:sz="12" w:space="0" w:color="549E39" w:themeColor="accent1"/>
            </w:tcBorders>
            <w:shd w:val="clear" w:color="auto" w:fill="auto"/>
          </w:tcPr>
          <w:p w:rsidR="00E476D1" w:rsidRPr="00980604" w:rsidRDefault="00E476D1" w:rsidP="00E476D1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D41B78">
              <w:rPr>
                <w:rFonts w:ascii="Franklin Gothic Medium Cond" w:eastAsia="+mn-ea" w:hAnsi="Franklin Gothic Medium Cond" w:cs="+mn-cs"/>
                <w:b/>
                <w:i w:val="0"/>
                <w:color w:val="215D66" w:themeColor="accent5" w:themeShade="80"/>
                <w:sz w:val="28"/>
                <w:szCs w:val="28"/>
                <w:lang w:eastAsia="ru-RU"/>
              </w:rPr>
              <w:t>15.30 – 16.00</w:t>
            </w:r>
          </w:p>
        </w:tc>
        <w:tc>
          <w:tcPr>
            <w:tcW w:w="8632" w:type="dxa"/>
            <w:tcBorders>
              <w:bottom w:val="single" w:sz="12" w:space="0" w:color="549E39" w:themeColor="accent1"/>
            </w:tcBorders>
            <w:shd w:val="clear" w:color="auto" w:fill="auto"/>
          </w:tcPr>
          <w:p w:rsidR="00E476D1" w:rsidRPr="00D41B78" w:rsidRDefault="00E476D1" w:rsidP="00E476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</w:pPr>
            <w:r w:rsidRPr="00D41B78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 xml:space="preserve">Видеть цель! Верить в себя! </w:t>
            </w:r>
          </w:p>
          <w:p w:rsidR="00E476D1" w:rsidRPr="00D41B78" w:rsidRDefault="00E476D1" w:rsidP="00E476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color w:val="auto"/>
                <w:sz w:val="28"/>
              </w:rPr>
            </w:pPr>
            <w:r w:rsidRPr="00D41B78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(О психологической подготовке к экзаменам)</w:t>
            </w:r>
          </w:p>
          <w:p w:rsidR="00E476D1" w:rsidRPr="00980604" w:rsidRDefault="00E476D1" w:rsidP="00E476D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  <w:highlight w:val="yellow"/>
              </w:rPr>
            </w:pPr>
          </w:p>
          <w:p w:rsidR="00E476D1" w:rsidRDefault="00E476D1" w:rsidP="00E476D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1B78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Pr="00D41B78">
              <w:t xml:space="preserve"> </w:t>
            </w:r>
            <w:r>
              <w:t xml:space="preserve"> </w:t>
            </w:r>
          </w:p>
          <w:p w:rsidR="00E476D1" w:rsidRPr="00980604" w:rsidRDefault="00E476D1" w:rsidP="00E476D1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D41B78">
              <w:rPr>
                <w:rFonts w:ascii="Franklin Gothic Medium Cond" w:hAnsi="Franklin Gothic Medium Cond"/>
                <w:sz w:val="28"/>
              </w:rPr>
              <w:t>https://vk.com/call/join/Y6PneW66l32tOf-kbegkgoRe1imw7fhyrzUPoJjSwEw</w:t>
            </w:r>
          </w:p>
        </w:tc>
      </w:tr>
    </w:tbl>
    <w:p w:rsidR="00E476D1" w:rsidRDefault="00E476D1" w:rsidP="0084757A"/>
    <w:p w:rsidR="00E476D1" w:rsidRDefault="00E476D1" w:rsidP="0084757A"/>
    <w:p w:rsidR="00E476D1" w:rsidRDefault="00E476D1" w:rsidP="0084757A"/>
    <w:p w:rsidR="00D3401F" w:rsidRDefault="00E476D1" w:rsidP="0084757A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ABFA175" wp14:editId="44A1C97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705600" cy="569595"/>
            <wp:effectExtent l="0" t="0" r="0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5" t="49965" r="10903" b="44720"/>
                    <a:stretch/>
                  </pic:blipFill>
                  <pic:spPr bwMode="auto">
                    <a:xfrm>
                      <a:off x="0" y="0"/>
                      <a:ext cx="6705600" cy="5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01F" w:rsidRDefault="00D3401F" w:rsidP="0084757A"/>
    <w:p w:rsidR="00E476D1" w:rsidRDefault="00E476D1" w:rsidP="0084757A"/>
    <w:tbl>
      <w:tblPr>
        <w:tblStyle w:val="-71"/>
        <w:tblpPr w:leftFromText="180" w:rightFromText="180" w:vertAnchor="page" w:horzAnchor="margin" w:tblpY="9601"/>
        <w:tblW w:w="10617" w:type="dxa"/>
        <w:tblBorders>
          <w:top w:val="single" w:sz="12" w:space="0" w:color="549E39" w:themeColor="accent1"/>
          <w:left w:val="single" w:sz="12" w:space="0" w:color="549E39" w:themeColor="accent1"/>
          <w:bottom w:val="single" w:sz="12" w:space="0" w:color="549E39" w:themeColor="accent1"/>
          <w:right w:val="single" w:sz="12" w:space="0" w:color="549E39" w:themeColor="accent1"/>
          <w:insideH w:val="single" w:sz="12" w:space="0" w:color="549E39" w:themeColor="accent1"/>
          <w:insideV w:val="single" w:sz="12" w:space="0" w:color="549E39" w:themeColor="accent1"/>
        </w:tblBorders>
        <w:tblLook w:val="04A0" w:firstRow="1" w:lastRow="0" w:firstColumn="1" w:lastColumn="0" w:noHBand="0" w:noVBand="1"/>
      </w:tblPr>
      <w:tblGrid>
        <w:gridCol w:w="1985"/>
        <w:gridCol w:w="8632"/>
      </w:tblGrid>
      <w:tr w:rsidR="00E476D1" w:rsidTr="00E476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76D1" w:rsidRPr="00D96BE3" w:rsidRDefault="00E476D1" w:rsidP="00E476D1">
            <w:pPr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color w:val="215D66" w:themeColor="accent5" w:themeShade="80"/>
                <w:sz w:val="28"/>
                <w:szCs w:val="24"/>
                <w:lang w:eastAsia="ru-RU"/>
              </w:rPr>
            </w:pPr>
            <w:r w:rsidRPr="00D96BE3">
              <w:rPr>
                <w:rFonts w:ascii="Franklin Gothic Medium Cond" w:eastAsia="+mn-ea" w:hAnsi="Franklin Gothic Medium Cond" w:cs="+mn-cs"/>
                <w:i w:val="0"/>
                <w:color w:val="215D66" w:themeColor="accent5" w:themeShade="80"/>
                <w:sz w:val="28"/>
                <w:szCs w:val="28"/>
                <w:lang w:eastAsia="ru-RU"/>
              </w:rPr>
              <w:t>17.00 – 17.30</w:t>
            </w:r>
          </w:p>
          <w:p w:rsidR="00E476D1" w:rsidRPr="00980604" w:rsidRDefault="00E476D1" w:rsidP="00E476D1">
            <w:pPr>
              <w:rPr>
                <w:i w:val="0"/>
                <w:highlight w:val="yellow"/>
              </w:rPr>
            </w:pPr>
          </w:p>
        </w:tc>
        <w:tc>
          <w:tcPr>
            <w:tcW w:w="863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61297D" w:rsidRPr="0061297D" w:rsidRDefault="0061297D" w:rsidP="0061297D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066684" w:themeColor="accent6" w:themeShade="BF"/>
                <w:sz w:val="30"/>
                <w:szCs w:val="28"/>
                <w:lang w:eastAsia="ru-RU"/>
              </w:rPr>
            </w:pPr>
            <w:r w:rsidRPr="0061297D">
              <w:rPr>
                <w:rFonts w:ascii="Franklin Gothic Medium Cond" w:eastAsia="+mn-ea" w:hAnsi="Franklin Gothic Medium Cond" w:cs="+mn-cs"/>
                <w:color w:val="066684" w:themeColor="accent6" w:themeShade="BF"/>
                <w:sz w:val="30"/>
                <w:szCs w:val="28"/>
                <w:lang w:eastAsia="ru-RU"/>
              </w:rPr>
              <w:t xml:space="preserve">Государственная итоговая аттестация </w:t>
            </w:r>
          </w:p>
          <w:p w:rsidR="0061297D" w:rsidRPr="0061297D" w:rsidRDefault="0061297D" w:rsidP="0061297D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066684" w:themeColor="accent6" w:themeShade="BF"/>
                <w:sz w:val="30"/>
                <w:szCs w:val="28"/>
                <w:lang w:eastAsia="ru-RU"/>
              </w:rPr>
            </w:pPr>
            <w:r w:rsidRPr="0061297D">
              <w:rPr>
                <w:rFonts w:ascii="Franklin Gothic Medium Cond" w:eastAsia="+mn-ea" w:hAnsi="Franklin Gothic Medium Cond" w:cs="+mn-cs"/>
                <w:color w:val="066684" w:themeColor="accent6" w:themeShade="BF"/>
                <w:sz w:val="30"/>
                <w:szCs w:val="28"/>
                <w:lang w:eastAsia="ru-RU"/>
              </w:rPr>
              <w:t>в общеобразовательных учреждени</w:t>
            </w:r>
            <w:r>
              <w:rPr>
                <w:rFonts w:ascii="Franklin Gothic Medium Cond" w:eastAsia="+mn-ea" w:hAnsi="Franklin Gothic Medium Cond" w:cs="+mn-cs"/>
                <w:color w:val="066684" w:themeColor="accent6" w:themeShade="BF"/>
                <w:sz w:val="30"/>
                <w:szCs w:val="28"/>
                <w:lang w:eastAsia="ru-RU"/>
              </w:rPr>
              <w:t>ях</w:t>
            </w:r>
            <w:r w:rsidRPr="0061297D">
              <w:rPr>
                <w:rFonts w:ascii="Franklin Gothic Medium Cond" w:eastAsia="+mn-ea" w:hAnsi="Franklin Gothic Medium Cond" w:cs="+mn-cs"/>
                <w:color w:val="066684" w:themeColor="accent6" w:themeShade="BF"/>
                <w:sz w:val="30"/>
                <w:szCs w:val="28"/>
                <w:lang w:eastAsia="ru-RU"/>
              </w:rPr>
              <w:t xml:space="preserve"> </w:t>
            </w:r>
          </w:p>
          <w:p w:rsidR="0061297D" w:rsidRPr="0061297D" w:rsidRDefault="0061297D" w:rsidP="0061297D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066684" w:themeColor="accent6" w:themeShade="BF"/>
                <w:sz w:val="30"/>
                <w:szCs w:val="28"/>
                <w:lang w:eastAsia="ru-RU"/>
              </w:rPr>
            </w:pPr>
            <w:r w:rsidRPr="0061297D">
              <w:rPr>
                <w:rFonts w:ascii="Franklin Gothic Medium Cond" w:eastAsia="+mn-ea" w:hAnsi="Franklin Gothic Medium Cond" w:cs="+mn-cs"/>
                <w:color w:val="066684" w:themeColor="accent6" w:themeShade="BF"/>
                <w:sz w:val="30"/>
                <w:szCs w:val="28"/>
                <w:lang w:eastAsia="ru-RU"/>
              </w:rPr>
              <w:t>Гатчинского муниципального района</w:t>
            </w:r>
          </w:p>
          <w:p w:rsidR="0061297D" w:rsidRPr="0062121C" w:rsidRDefault="0061297D" w:rsidP="0061297D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</w:p>
          <w:p w:rsidR="0061297D" w:rsidRPr="00A655BA" w:rsidRDefault="0061297D" w:rsidP="0061297D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proofErr w:type="spellStart"/>
            <w:r>
              <w:rPr>
                <w:rFonts w:ascii="Franklin Gothic Medium Cond" w:hAnsi="Franklin Gothic Medium Cond"/>
                <w:b w:val="0"/>
                <w:sz w:val="28"/>
              </w:rPr>
              <w:t>Мирошкина</w:t>
            </w:r>
            <w:proofErr w:type="spellEnd"/>
            <w:r>
              <w:rPr>
                <w:rFonts w:ascii="Franklin Gothic Medium Cond" w:hAnsi="Franklin Gothic Medium Cond"/>
                <w:b w:val="0"/>
                <w:sz w:val="28"/>
              </w:rPr>
              <w:t xml:space="preserve"> Оксана Михайловна</w:t>
            </w:r>
            <w:r w:rsidRPr="00A655BA">
              <w:rPr>
                <w:rFonts w:ascii="Franklin Gothic Medium Cond" w:hAnsi="Franklin Gothic Medium Cond"/>
                <w:b w:val="0"/>
                <w:sz w:val="28"/>
              </w:rPr>
              <w:t xml:space="preserve">, </w:t>
            </w:r>
          </w:p>
          <w:p w:rsidR="0061297D" w:rsidRDefault="0061297D" w:rsidP="0061297D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 xml:space="preserve">начальник сектора оценки качества </w:t>
            </w:r>
          </w:p>
          <w:p w:rsidR="0061297D" w:rsidRPr="00702D28" w:rsidRDefault="0061297D" w:rsidP="0061297D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702D28">
              <w:rPr>
                <w:rFonts w:ascii="Franklin Gothic Medium Cond" w:hAnsi="Franklin Gothic Medium Cond"/>
                <w:b w:val="0"/>
                <w:sz w:val="28"/>
              </w:rPr>
              <w:t>отдела общего и дошкольного образования</w:t>
            </w:r>
          </w:p>
          <w:p w:rsidR="0061297D" w:rsidRPr="00A655BA" w:rsidRDefault="0061297D" w:rsidP="0061297D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702D28">
              <w:rPr>
                <w:rFonts w:ascii="Franklin Gothic Medium Cond" w:hAnsi="Franklin Gothic Medium Cond"/>
                <w:b w:val="0"/>
                <w:sz w:val="28"/>
              </w:rPr>
              <w:t>Комитета образования Гатчинского района</w:t>
            </w:r>
          </w:p>
          <w:p w:rsidR="00E476D1" w:rsidRPr="00980604" w:rsidRDefault="0061297D" w:rsidP="00821FB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highlight w:val="yellow"/>
              </w:rPr>
            </w:pPr>
            <w:r w:rsidRPr="00A655BA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821FBF">
              <w:t xml:space="preserve"> </w:t>
            </w:r>
            <w:bookmarkStart w:id="0" w:name="_GoBack"/>
            <w:bookmarkEnd w:id="0"/>
            <w:r w:rsidR="00821FBF" w:rsidRPr="00821FBF">
              <w:rPr>
                <w:rFonts w:ascii="Franklin Gothic Medium Cond" w:hAnsi="Franklin Gothic Medium Cond"/>
                <w:b w:val="0"/>
                <w:sz w:val="28"/>
              </w:rPr>
              <w:t>https://meet.google.com/bry-ogcy-gqn</w:t>
            </w:r>
            <w:r>
              <w:t xml:space="preserve"> </w:t>
            </w:r>
          </w:p>
        </w:tc>
      </w:tr>
    </w:tbl>
    <w:p w:rsidR="00E476D1" w:rsidRDefault="00E476D1" w:rsidP="0084757A"/>
    <w:p w:rsidR="00E476D1" w:rsidRDefault="00E476D1" w:rsidP="0084757A"/>
    <w:p w:rsidR="00B2314B" w:rsidRDefault="00B2314B" w:rsidP="0084757A"/>
    <w:p w:rsidR="00B2314B" w:rsidRDefault="000A681B" w:rsidP="0084757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7817A41" wp14:editId="3D3BF84A">
                <wp:simplePos x="0" y="0"/>
                <wp:positionH relativeFrom="page">
                  <wp:posOffset>-281940</wp:posOffset>
                </wp:positionH>
                <wp:positionV relativeFrom="paragraph">
                  <wp:posOffset>314325</wp:posOffset>
                </wp:positionV>
                <wp:extent cx="1508760" cy="1470025"/>
                <wp:effectExtent l="0" t="0" r="0" b="0"/>
                <wp:wrapNone/>
                <wp:docPr id="11273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11274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5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5C936" id="Группа 28" o:spid="_x0000_s1026" alt="Шестиугольные фигуры" style="position:absolute;margin-left:-22.2pt;margin-top:24.75pt;width:118.8pt;height:115.75pt;z-index:251691008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"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">
                  <v:imagedata r:id="rId24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">
                  <v:imagedata r:id="rId25" o:title="Шестиугольник 4"/>
                  <v:path arrowok="t"/>
                </v:shape>
                <w10:wrap anchorx="page"/>
              </v:group>
            </w:pict>
          </mc:Fallback>
        </mc:AlternateContent>
      </w:r>
    </w:p>
    <w:p w:rsidR="00B2314B" w:rsidRDefault="00B2314B" w:rsidP="0084757A"/>
    <w:p w:rsidR="00B2314B" w:rsidRDefault="00D96BE3" w:rsidP="0084757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A14B200" wp14:editId="36FDAA6E">
                <wp:simplePos x="0" y="0"/>
                <wp:positionH relativeFrom="page">
                  <wp:posOffset>-466725</wp:posOffset>
                </wp:positionH>
                <wp:positionV relativeFrom="paragraph">
                  <wp:posOffset>3484998</wp:posOffset>
                </wp:positionV>
                <wp:extent cx="1508760" cy="1470025"/>
                <wp:effectExtent l="0" t="0" r="0" b="0"/>
                <wp:wrapNone/>
                <wp:docPr id="11264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11265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6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8EBA8" id="Группа 28" o:spid="_x0000_s1026" alt="Шестиугольные фигуры" style="position:absolute;margin-left:-36.75pt;margin-top:274.4pt;width:118.8pt;height:115.75pt;z-index:251684864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"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">
                  <v:imagedata r:id="rId24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">
                  <v:imagedata r:id="rId25" o:title="Шестиугольник 4"/>
                  <v:path arrowok="t"/>
                </v:shape>
                <w10:wrap anchorx="page"/>
              </v:group>
            </w:pict>
          </mc:Fallback>
        </mc:AlternateContent>
      </w:r>
    </w:p>
    <w:p w:rsidR="00D3401F" w:rsidRDefault="00D3401F" w:rsidP="0084757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C7FFE2D" wp14:editId="1546D160">
                <wp:simplePos x="0" y="0"/>
                <wp:positionH relativeFrom="margin">
                  <wp:posOffset>-1068070</wp:posOffset>
                </wp:positionH>
                <wp:positionV relativeFrom="paragraph">
                  <wp:posOffset>3459480</wp:posOffset>
                </wp:positionV>
                <wp:extent cx="1508760" cy="1470025"/>
                <wp:effectExtent l="0" t="0" r="0" b="0"/>
                <wp:wrapNone/>
                <wp:docPr id="26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28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93EE0" id="Группа 28" o:spid="_x0000_s1026" alt="Шестиугольные фигуры" style="position:absolute;margin-left:-84.1pt;margin-top:272.4pt;width:118.8pt;height:115.75pt;z-index:251665408;mso-position-horizontal-relative:margin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"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">
                  <v:imagedata r:id="rId24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">
                  <v:imagedata r:id="rId25" o:title="Шестиугольник 4"/>
                  <v:path arrowok="t"/>
                </v:shape>
                <w10:wrap anchorx="margin"/>
              </v:group>
            </w:pict>
          </mc:Fallback>
        </mc:AlternateContent>
      </w:r>
    </w:p>
    <w:p w:rsidR="00957103" w:rsidRDefault="00722A0A" w:rsidP="0084757A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8DB1F39" wp14:editId="6949B541">
            <wp:simplePos x="0" y="0"/>
            <wp:positionH relativeFrom="margin">
              <wp:posOffset>-28575</wp:posOffset>
            </wp:positionH>
            <wp:positionV relativeFrom="paragraph">
              <wp:posOffset>271780</wp:posOffset>
            </wp:positionV>
            <wp:extent cx="6648450" cy="600075"/>
            <wp:effectExtent l="76200" t="38100" r="76200" b="104775"/>
            <wp:wrapTopAndBottom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anchor>
        </w:drawing>
      </w:r>
    </w:p>
    <w:tbl>
      <w:tblPr>
        <w:tblStyle w:val="af1"/>
        <w:tblpPr w:leftFromText="180" w:rightFromText="180" w:vertAnchor="text" w:horzAnchor="margin" w:tblpY="1381"/>
        <w:tblW w:w="10617" w:type="dxa"/>
        <w:tblBorders>
          <w:top w:val="single" w:sz="12" w:space="0" w:color="549E39" w:themeColor="accent1"/>
          <w:left w:val="single" w:sz="12" w:space="0" w:color="549E39" w:themeColor="accent1"/>
          <w:bottom w:val="single" w:sz="12" w:space="0" w:color="549E39" w:themeColor="accent1"/>
          <w:right w:val="single" w:sz="12" w:space="0" w:color="549E39" w:themeColor="accent1"/>
          <w:insideH w:val="single" w:sz="12" w:space="0" w:color="549E39" w:themeColor="accent1"/>
          <w:insideV w:val="single" w:sz="12" w:space="0" w:color="549E39" w:themeColor="accent1"/>
        </w:tblBorders>
        <w:tblLook w:val="04A0" w:firstRow="1" w:lastRow="0" w:firstColumn="1" w:lastColumn="0" w:noHBand="0" w:noVBand="1"/>
      </w:tblPr>
      <w:tblGrid>
        <w:gridCol w:w="1970"/>
        <w:gridCol w:w="8647"/>
      </w:tblGrid>
      <w:tr w:rsidR="002755E0" w:rsidTr="00D3401F">
        <w:tc>
          <w:tcPr>
            <w:tcW w:w="1970" w:type="dxa"/>
            <w:shd w:val="clear" w:color="auto" w:fill="auto"/>
            <w:vAlign w:val="center"/>
          </w:tcPr>
          <w:p w:rsidR="002755E0" w:rsidRPr="00980604" w:rsidRDefault="002755E0" w:rsidP="00D3401F">
            <w:pPr>
              <w:jc w:val="center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026DB5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281B91" w:rsidRPr="00026DB5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Pr="00026DB5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647" w:type="dxa"/>
            <w:shd w:val="clear" w:color="auto" w:fill="auto"/>
          </w:tcPr>
          <w:p w:rsidR="00026DB5" w:rsidRPr="00026DB5" w:rsidRDefault="00026DB5" w:rsidP="00026DB5">
            <w:pPr>
              <w:jc w:val="right"/>
              <w:rPr>
                <w:rFonts w:ascii="Franklin Gothic Medium Cond" w:hAnsi="Franklin Gothic Medium Cond"/>
                <w:b/>
                <w:bCs/>
                <w:color w:val="215D66" w:themeColor="accent5" w:themeShade="80"/>
                <w:sz w:val="28"/>
              </w:rPr>
            </w:pPr>
            <w:r w:rsidRPr="00026DB5">
              <w:rPr>
                <w:rFonts w:ascii="Franklin Gothic Medium Cond" w:hAnsi="Franklin Gothic Medium Cond"/>
                <w:b/>
                <w:bCs/>
                <w:color w:val="215D66" w:themeColor="accent5" w:themeShade="80"/>
                <w:sz w:val="28"/>
              </w:rPr>
              <w:t>Практика формирования функциональной грамотности школьников. Опыт регионов</w:t>
            </w:r>
          </w:p>
          <w:p w:rsidR="002755E0" w:rsidRPr="00980604" w:rsidRDefault="00026DB5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  <w:highlight w:val="yellow"/>
              </w:rPr>
            </w:pPr>
            <w:r w:rsidRPr="00026DB5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https://uchitel.club/events/praktika-formirovaniia-funkcionalnoi-gramotnosti-skolnikov</w:t>
            </w:r>
          </w:p>
        </w:tc>
      </w:tr>
      <w:tr w:rsidR="00CA42D8" w:rsidTr="00D3401F">
        <w:tc>
          <w:tcPr>
            <w:tcW w:w="1970" w:type="dxa"/>
            <w:shd w:val="clear" w:color="auto" w:fill="auto"/>
            <w:vAlign w:val="center"/>
          </w:tcPr>
          <w:p w:rsidR="00CA42D8" w:rsidRPr="00980604" w:rsidRDefault="00CA42D8" w:rsidP="00B02D67">
            <w:pPr>
              <w:jc w:val="center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B02D67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B02D67" w:rsidRPr="00B02D67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Pr="00B02D67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.</w:t>
            </w:r>
            <w:r w:rsidR="00D81088" w:rsidRPr="00B02D67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  <w:r w:rsidRPr="00B02D67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47" w:type="dxa"/>
            <w:shd w:val="clear" w:color="auto" w:fill="auto"/>
          </w:tcPr>
          <w:p w:rsidR="00B02D67" w:rsidRDefault="00B02D67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</w:pPr>
            <w:r w:rsidRPr="00B02D67"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  <w:t>Конструкторская деятельность в детском саду: интеграция образовательных областей в развитии интеллектуальных и художественных способностей детей</w:t>
            </w:r>
          </w:p>
          <w:p w:rsidR="00CA42D8" w:rsidRPr="00980604" w:rsidRDefault="00B02D67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  <w:highlight w:val="yellow"/>
              </w:rPr>
            </w:pPr>
            <w:r w:rsidRPr="00B02D67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https://uchitel.club/events/konstruktorskaia-deiatelnost-v-detskom-sadu-integraciia-obrazovatelnyx-oblastei-v-razvitii-intellektualnyx-i-xudozestvennyx-sposobnostei-detei</w:t>
            </w:r>
          </w:p>
        </w:tc>
      </w:tr>
      <w:tr w:rsidR="003474FA" w:rsidTr="00D3401F">
        <w:tc>
          <w:tcPr>
            <w:tcW w:w="1970" w:type="dxa"/>
            <w:shd w:val="clear" w:color="auto" w:fill="auto"/>
            <w:vAlign w:val="center"/>
          </w:tcPr>
          <w:p w:rsidR="003474FA" w:rsidRPr="00980604" w:rsidRDefault="003474FA" w:rsidP="00D3401F">
            <w:pPr>
              <w:jc w:val="center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FF030D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E625BC" w:rsidRPr="00FF030D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4</w:t>
            </w:r>
            <w:r w:rsidRPr="00FF030D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647" w:type="dxa"/>
            <w:shd w:val="clear" w:color="auto" w:fill="auto"/>
          </w:tcPr>
          <w:p w:rsidR="00FF030D" w:rsidRDefault="00FF030D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</w:pPr>
            <w:r w:rsidRPr="00FF030D"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  <w:t>150 игровых заданий для подготовки руки к письму. Оригинальная авторская методика, проверенная временем</w:t>
            </w:r>
          </w:p>
          <w:p w:rsidR="003474FA" w:rsidRPr="00980604" w:rsidRDefault="00FF030D" w:rsidP="00D3401F">
            <w:pPr>
              <w:jc w:val="right"/>
              <w:rPr>
                <w:rFonts w:ascii="Franklin Gothic Medium Cond" w:hAnsi="Franklin Gothic Medium Cond"/>
                <w:color w:val="215D66" w:themeColor="accent5" w:themeShade="80"/>
                <w:sz w:val="28"/>
                <w:highlight w:val="yellow"/>
              </w:rPr>
            </w:pPr>
            <w:r w:rsidRPr="00FF030D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https://uchitel.club/events/gotovim-ruku-doskolnika-k-pismu</w:t>
            </w:r>
          </w:p>
        </w:tc>
      </w:tr>
      <w:tr w:rsidR="000F2C76" w:rsidTr="00D3401F">
        <w:tc>
          <w:tcPr>
            <w:tcW w:w="1970" w:type="dxa"/>
            <w:shd w:val="clear" w:color="auto" w:fill="auto"/>
            <w:vAlign w:val="center"/>
          </w:tcPr>
          <w:p w:rsidR="000F2C76" w:rsidRPr="00980604" w:rsidRDefault="000F2C76" w:rsidP="004A772E">
            <w:pPr>
              <w:jc w:val="center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4A772E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4A772E" w:rsidRPr="004A772E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4</w:t>
            </w:r>
            <w:r w:rsidRPr="004A772E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647" w:type="dxa"/>
            <w:shd w:val="clear" w:color="auto" w:fill="auto"/>
          </w:tcPr>
          <w:p w:rsidR="004A772E" w:rsidRDefault="004A772E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</w:pPr>
            <w:r w:rsidRPr="004A772E"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  <w:t>Готовимся к ЕГЭ-2024 по химии с издательством «Русское слово»</w:t>
            </w:r>
          </w:p>
          <w:p w:rsidR="000F2C76" w:rsidRPr="00980604" w:rsidRDefault="004A772E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  <w:highlight w:val="yellow"/>
              </w:rPr>
            </w:pPr>
            <w:r w:rsidRPr="004A772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https://xn----</w:t>
            </w:r>
            <w:proofErr w:type="spellStart"/>
            <w:r w:rsidRPr="004A772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dtbhthpdbkkaet.xn</w:t>
            </w:r>
            <w:proofErr w:type="spellEnd"/>
            <w:r w:rsidRPr="004A772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--p1ai/</w:t>
            </w:r>
            <w:proofErr w:type="spellStart"/>
            <w:r w:rsidRPr="004A772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methodics</w:t>
            </w:r>
            <w:proofErr w:type="spellEnd"/>
            <w:r w:rsidRPr="004A772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/</w:t>
            </w:r>
            <w:proofErr w:type="spellStart"/>
            <w:r w:rsidRPr="004A772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webinars</w:t>
            </w:r>
            <w:proofErr w:type="spellEnd"/>
            <w:r w:rsidRPr="004A772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/717103/</w:t>
            </w:r>
          </w:p>
        </w:tc>
      </w:tr>
      <w:tr w:rsidR="00EA6440" w:rsidTr="00D3401F">
        <w:tc>
          <w:tcPr>
            <w:tcW w:w="1970" w:type="dxa"/>
            <w:shd w:val="clear" w:color="auto" w:fill="auto"/>
            <w:vAlign w:val="center"/>
          </w:tcPr>
          <w:p w:rsidR="00EA6440" w:rsidRPr="00980604" w:rsidRDefault="00EA6440" w:rsidP="00E63B15">
            <w:pPr>
              <w:jc w:val="center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491E9B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E63B15" w:rsidRPr="00491E9B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5</w:t>
            </w:r>
            <w:r w:rsidRPr="00491E9B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647" w:type="dxa"/>
            <w:shd w:val="clear" w:color="auto" w:fill="auto"/>
          </w:tcPr>
          <w:p w:rsidR="00486EDE" w:rsidRDefault="00E63B15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</w:pPr>
            <w:r w:rsidRPr="00E63B15"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  <w:t xml:space="preserve">Методика подготовки к выполнению тестового задания № </w:t>
            </w:r>
            <w:r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  <w:t xml:space="preserve">12 ЕГЭ </w:t>
            </w:r>
          </w:p>
          <w:p w:rsidR="00E63B15" w:rsidRDefault="00E63B15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</w:pPr>
            <w:r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  <w:t>по русскому языку–2024</w:t>
            </w:r>
          </w:p>
          <w:p w:rsidR="00EA6440" w:rsidRPr="00980604" w:rsidRDefault="00E63B15" w:rsidP="00D3401F">
            <w:pPr>
              <w:jc w:val="right"/>
              <w:rPr>
                <w:rFonts w:ascii="Franklin Gothic Medium Cond" w:hAnsi="Franklin Gothic Medium Cond"/>
                <w:color w:val="215D66" w:themeColor="accent5" w:themeShade="80"/>
                <w:sz w:val="28"/>
                <w:highlight w:val="yellow"/>
              </w:rPr>
            </w:pPr>
            <w:r w:rsidRPr="00E63B15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https://xn----</w:t>
            </w:r>
            <w:proofErr w:type="spellStart"/>
            <w:r w:rsidRPr="00E63B15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dtbhthpdbkkaet.xn</w:t>
            </w:r>
            <w:proofErr w:type="spellEnd"/>
            <w:r w:rsidRPr="00E63B15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--p1ai/</w:t>
            </w:r>
            <w:proofErr w:type="spellStart"/>
            <w:r w:rsidRPr="00E63B15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methodics</w:t>
            </w:r>
            <w:proofErr w:type="spellEnd"/>
            <w:r w:rsidRPr="00E63B15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/</w:t>
            </w:r>
            <w:proofErr w:type="spellStart"/>
            <w:r w:rsidRPr="00E63B15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webinars</w:t>
            </w:r>
            <w:proofErr w:type="spellEnd"/>
            <w:r w:rsidRPr="00E63B15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/714788/</w:t>
            </w:r>
          </w:p>
        </w:tc>
      </w:tr>
      <w:tr w:rsidR="00B81230" w:rsidTr="00D3401F">
        <w:tc>
          <w:tcPr>
            <w:tcW w:w="1970" w:type="dxa"/>
            <w:shd w:val="clear" w:color="auto" w:fill="auto"/>
            <w:vAlign w:val="center"/>
          </w:tcPr>
          <w:p w:rsidR="00B81230" w:rsidRPr="00980604" w:rsidRDefault="00B81230" w:rsidP="00486EDE">
            <w:pPr>
              <w:jc w:val="center"/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highlight w:val="yellow"/>
                <w:lang w:eastAsia="ru-RU"/>
              </w:rPr>
            </w:pPr>
            <w:r w:rsidRPr="00486EDE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1</w:t>
            </w:r>
            <w:r w:rsidR="00486EDE" w:rsidRPr="00486EDE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6</w:t>
            </w:r>
            <w:r w:rsidRPr="00486EDE">
              <w:rPr>
                <w:rFonts w:ascii="Franklin Gothic Medium Cond" w:eastAsia="+mn-ea" w:hAnsi="Franklin Gothic Medium Cond" w:cs="+mn-cs"/>
                <w:b/>
                <w:color w:val="215D66" w:themeColor="accent5" w:themeShade="80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8647" w:type="dxa"/>
            <w:shd w:val="clear" w:color="auto" w:fill="auto"/>
          </w:tcPr>
          <w:p w:rsidR="00486EDE" w:rsidRDefault="00486EDE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</w:pPr>
            <w:r w:rsidRPr="00486EDE"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</w:rPr>
              <w:t>Методические аспекты подготовки обучающихся к ВПР по русскому языку</w:t>
            </w:r>
          </w:p>
          <w:p w:rsidR="00B81230" w:rsidRPr="00980604" w:rsidRDefault="00486EDE" w:rsidP="00D3401F">
            <w:pPr>
              <w:jc w:val="right"/>
              <w:rPr>
                <w:rFonts w:ascii="Franklin Gothic Medium Cond" w:hAnsi="Franklin Gothic Medium Cond"/>
                <w:b/>
                <w:color w:val="215D66" w:themeColor="accent5" w:themeShade="80"/>
                <w:sz w:val="28"/>
                <w:highlight w:val="yellow"/>
              </w:rPr>
            </w:pPr>
            <w:r w:rsidRPr="00486ED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https://xn----</w:t>
            </w:r>
            <w:proofErr w:type="spellStart"/>
            <w:r w:rsidRPr="00486ED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dtbhthpdbkkaet.xn</w:t>
            </w:r>
            <w:proofErr w:type="spellEnd"/>
            <w:r w:rsidRPr="00486ED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--p1ai/</w:t>
            </w:r>
            <w:proofErr w:type="spellStart"/>
            <w:r w:rsidRPr="00486ED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methodics</w:t>
            </w:r>
            <w:proofErr w:type="spellEnd"/>
            <w:r w:rsidRPr="00486ED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/</w:t>
            </w:r>
            <w:proofErr w:type="spellStart"/>
            <w:r w:rsidRPr="00486ED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webinars</w:t>
            </w:r>
            <w:proofErr w:type="spellEnd"/>
            <w:r w:rsidRPr="00486EDE">
              <w:rPr>
                <w:rFonts w:ascii="Franklin Gothic Medium Cond" w:hAnsi="Franklin Gothic Medium Cond"/>
                <w:color w:val="3E762A" w:themeColor="accent1" w:themeShade="BF"/>
                <w:sz w:val="28"/>
              </w:rPr>
              <w:t>/714238/</w:t>
            </w:r>
          </w:p>
        </w:tc>
      </w:tr>
    </w:tbl>
    <w:p w:rsidR="00A815C1" w:rsidRPr="00072A0D" w:rsidRDefault="00A815C1" w:rsidP="0084757A"/>
    <w:p w:rsidR="004D0589" w:rsidRDefault="00D96BE3" w:rsidP="009E7E8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9244CB" wp14:editId="4065D82B">
                <wp:simplePos x="0" y="0"/>
                <wp:positionH relativeFrom="page">
                  <wp:posOffset>-405765</wp:posOffset>
                </wp:positionH>
                <wp:positionV relativeFrom="paragraph">
                  <wp:posOffset>2453005</wp:posOffset>
                </wp:positionV>
                <wp:extent cx="1508760" cy="1470025"/>
                <wp:effectExtent l="0" t="0" r="0" b="0"/>
                <wp:wrapNone/>
                <wp:docPr id="11268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11270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1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35FD6" id="Группа 28" o:spid="_x0000_s1026" alt="Шестиугольные фигуры" style="position:absolute;margin-left:-31.95pt;margin-top:193.15pt;width:118.8pt;height:115.75pt;z-index:251686912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"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">
                  <v:imagedata r:id="rId24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">
                  <v:imagedata r:id="rId25" o:title="Шестиугольник 4"/>
                  <v:path arrowok="t"/>
                </v:shape>
                <w10:wrap anchorx="page"/>
              </v:group>
            </w:pict>
          </mc:Fallback>
        </mc:AlternateContent>
      </w:r>
    </w:p>
    <w:sectPr w:rsidR="004D0589" w:rsidSect="007B5BE6">
      <w:headerReference w:type="default" r:id="rId40"/>
      <w:headerReference w:type="first" r:id="rId41"/>
      <w:type w:val="continuous"/>
      <w:pgSz w:w="11906" w:h="16838" w:code="9"/>
      <w:pgMar w:top="0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ED9" w:rsidRDefault="00E55ED9" w:rsidP="0087131C">
      <w:pPr>
        <w:spacing w:after="0" w:line="240" w:lineRule="auto"/>
      </w:pPr>
      <w:r>
        <w:separator/>
      </w:r>
    </w:p>
  </w:endnote>
  <w:endnote w:type="continuationSeparator" w:id="0">
    <w:p w:rsidR="00E55ED9" w:rsidRDefault="00E55ED9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Malgun Gothic"/>
    <w:panose1 w:val="00000000000000000000"/>
    <w:charset w:val="81"/>
    <w:family w:val="roman"/>
    <w:notTrueType/>
    <w:pitch w:val="default"/>
  </w:font>
  <w:font w:name="Franklin Gothic Medium Cond">
    <w:altName w:val="Arial Narrow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ED9" w:rsidRDefault="00E55ED9" w:rsidP="0087131C">
      <w:pPr>
        <w:spacing w:after="0" w:line="240" w:lineRule="auto"/>
      </w:pPr>
      <w:r>
        <w:separator/>
      </w:r>
    </w:p>
  </w:footnote>
  <w:footnote w:type="continuationSeparator" w:id="0">
    <w:p w:rsidR="00E55ED9" w:rsidRDefault="00E55ED9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11267" name="Рисунок 46">
            <a:extLst xmlns:a="http://schemas.openxmlformats.org/drawingml/2006/main">
              <a:ext uri="{C183D7F6-B498-43B3-948B-1728B52AA6E4}">
                <adec:decorative xmlns:cx1="http://schemas.microsoft.com/office/drawing/2015/9/8/chartex"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1="http://schemas.microsoft.com/office/drawing/2015/9/8/chartex"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1="http://schemas.microsoft.com/office/drawing/2015/9/8/chartex"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1="http://schemas.microsoft.com/office/drawing/2015/9/8/chartex"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1="http://schemas.microsoft.com/office/drawing/2015/9/8/chartex"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4A8CB6"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    <v:imagedata r:id="rId10" o:title="Фиолетовый шестиугольник"/>
                <v:path arrowok="t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    <v:imagedata r:id="rId11" o:title="Шестиугольник с синими границами"/>
                <v:path arrowok="t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    <v:imagedata r:id="rId12" o:title="Розовый шестиугольник"/>
                <v:path arrowok="t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    <v:imagedata r:id="rId13" o:title="Шестиугольник с оранжевыми границами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CD08F4"/>
    <w:multiLevelType w:val="hybridMultilevel"/>
    <w:tmpl w:val="82B832F0"/>
    <w:lvl w:ilvl="0" w:tplc="AD204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</w:rPr>
    </w:lvl>
    <w:lvl w:ilvl="1" w:tplc="A75CE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2C3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245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A23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907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BCA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7C4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2EB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08D0870"/>
    <w:multiLevelType w:val="hybridMultilevel"/>
    <w:tmpl w:val="BE30B758"/>
    <w:lvl w:ilvl="0" w:tplc="428E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F4F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C5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081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D8F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04B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A9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C2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AC8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BC074E9"/>
    <w:multiLevelType w:val="hybridMultilevel"/>
    <w:tmpl w:val="AF4EDC3A"/>
    <w:lvl w:ilvl="0" w:tplc="4A88B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D0AB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9C1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089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607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FCA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760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949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667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D2573AF"/>
    <w:multiLevelType w:val="hybridMultilevel"/>
    <w:tmpl w:val="847610C8"/>
    <w:lvl w:ilvl="0" w:tplc="194AA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168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367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9E6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BA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76D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1AE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565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2B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E6"/>
    <w:rsid w:val="0000062C"/>
    <w:rsid w:val="0000324D"/>
    <w:rsid w:val="00026DB5"/>
    <w:rsid w:val="00031671"/>
    <w:rsid w:val="00036156"/>
    <w:rsid w:val="0003701F"/>
    <w:rsid w:val="000401D7"/>
    <w:rsid w:val="00050F84"/>
    <w:rsid w:val="00052FB3"/>
    <w:rsid w:val="00055691"/>
    <w:rsid w:val="00062012"/>
    <w:rsid w:val="000638FC"/>
    <w:rsid w:val="00064731"/>
    <w:rsid w:val="00065CFC"/>
    <w:rsid w:val="00066E0F"/>
    <w:rsid w:val="000708CF"/>
    <w:rsid w:val="000712A7"/>
    <w:rsid w:val="00071EDF"/>
    <w:rsid w:val="00072A0D"/>
    <w:rsid w:val="000736B1"/>
    <w:rsid w:val="00080AA8"/>
    <w:rsid w:val="00085020"/>
    <w:rsid w:val="000A4759"/>
    <w:rsid w:val="000A681B"/>
    <w:rsid w:val="000B450F"/>
    <w:rsid w:val="000B5708"/>
    <w:rsid w:val="000C4354"/>
    <w:rsid w:val="000C57E0"/>
    <w:rsid w:val="000C71E4"/>
    <w:rsid w:val="000C7CE3"/>
    <w:rsid w:val="000D1792"/>
    <w:rsid w:val="000E22EC"/>
    <w:rsid w:val="000E4A0D"/>
    <w:rsid w:val="000F29B2"/>
    <w:rsid w:val="000F2C76"/>
    <w:rsid w:val="000F6076"/>
    <w:rsid w:val="000F60A7"/>
    <w:rsid w:val="00113AB0"/>
    <w:rsid w:val="00115804"/>
    <w:rsid w:val="00130BEA"/>
    <w:rsid w:val="00134BD0"/>
    <w:rsid w:val="00140CB9"/>
    <w:rsid w:val="00145F59"/>
    <w:rsid w:val="001616F2"/>
    <w:rsid w:val="00162CB1"/>
    <w:rsid w:val="00166D2B"/>
    <w:rsid w:val="00180D1C"/>
    <w:rsid w:val="00181058"/>
    <w:rsid w:val="00184534"/>
    <w:rsid w:val="001955EF"/>
    <w:rsid w:val="00197ADA"/>
    <w:rsid w:val="001A0638"/>
    <w:rsid w:val="001B504B"/>
    <w:rsid w:val="001C20BE"/>
    <w:rsid w:val="001D7F45"/>
    <w:rsid w:val="001E1FA0"/>
    <w:rsid w:val="001F704C"/>
    <w:rsid w:val="00201CB8"/>
    <w:rsid w:val="00205127"/>
    <w:rsid w:val="0021099C"/>
    <w:rsid w:val="00210AFE"/>
    <w:rsid w:val="00211029"/>
    <w:rsid w:val="00213398"/>
    <w:rsid w:val="0021346F"/>
    <w:rsid w:val="0021600F"/>
    <w:rsid w:val="002220B3"/>
    <w:rsid w:val="00222913"/>
    <w:rsid w:val="00226902"/>
    <w:rsid w:val="00227F40"/>
    <w:rsid w:val="00244E5D"/>
    <w:rsid w:val="002523AF"/>
    <w:rsid w:val="00253CCD"/>
    <w:rsid w:val="002578D7"/>
    <w:rsid w:val="00260B05"/>
    <w:rsid w:val="002638A6"/>
    <w:rsid w:val="00270E4F"/>
    <w:rsid w:val="002755E0"/>
    <w:rsid w:val="00277ADB"/>
    <w:rsid w:val="00281B62"/>
    <w:rsid w:val="00281B91"/>
    <w:rsid w:val="00287554"/>
    <w:rsid w:val="002A2441"/>
    <w:rsid w:val="002B133E"/>
    <w:rsid w:val="002C3F9C"/>
    <w:rsid w:val="002C4908"/>
    <w:rsid w:val="002E4D70"/>
    <w:rsid w:val="002F2FF0"/>
    <w:rsid w:val="002F3401"/>
    <w:rsid w:val="002F3D99"/>
    <w:rsid w:val="002F5C6E"/>
    <w:rsid w:val="00302166"/>
    <w:rsid w:val="00305CE8"/>
    <w:rsid w:val="003109FD"/>
    <w:rsid w:val="00314B53"/>
    <w:rsid w:val="00322C3C"/>
    <w:rsid w:val="00325F45"/>
    <w:rsid w:val="00332BD7"/>
    <w:rsid w:val="00343825"/>
    <w:rsid w:val="003474FA"/>
    <w:rsid w:val="00350022"/>
    <w:rsid w:val="003502FF"/>
    <w:rsid w:val="00353867"/>
    <w:rsid w:val="00353F05"/>
    <w:rsid w:val="003759EB"/>
    <w:rsid w:val="003850D1"/>
    <w:rsid w:val="00385C06"/>
    <w:rsid w:val="003A13CF"/>
    <w:rsid w:val="003B7B9A"/>
    <w:rsid w:val="003C018A"/>
    <w:rsid w:val="003C352F"/>
    <w:rsid w:val="003C3B61"/>
    <w:rsid w:val="003C621B"/>
    <w:rsid w:val="003D1E02"/>
    <w:rsid w:val="003D3FEF"/>
    <w:rsid w:val="003D7006"/>
    <w:rsid w:val="003E2330"/>
    <w:rsid w:val="003E4175"/>
    <w:rsid w:val="003E52E6"/>
    <w:rsid w:val="003F19AA"/>
    <w:rsid w:val="003F556F"/>
    <w:rsid w:val="00402BD1"/>
    <w:rsid w:val="00405992"/>
    <w:rsid w:val="00406004"/>
    <w:rsid w:val="00412587"/>
    <w:rsid w:val="004137A1"/>
    <w:rsid w:val="00415725"/>
    <w:rsid w:val="00415AD8"/>
    <w:rsid w:val="00421727"/>
    <w:rsid w:val="004228D8"/>
    <w:rsid w:val="00452594"/>
    <w:rsid w:val="0045542B"/>
    <w:rsid w:val="0045630C"/>
    <w:rsid w:val="00460DE2"/>
    <w:rsid w:val="00461077"/>
    <w:rsid w:val="00466204"/>
    <w:rsid w:val="00470133"/>
    <w:rsid w:val="004746D6"/>
    <w:rsid w:val="00477E6A"/>
    <w:rsid w:val="00481C02"/>
    <w:rsid w:val="00486EDE"/>
    <w:rsid w:val="00491E9B"/>
    <w:rsid w:val="0049259E"/>
    <w:rsid w:val="00494EB5"/>
    <w:rsid w:val="004964C2"/>
    <w:rsid w:val="004A772E"/>
    <w:rsid w:val="004B15D3"/>
    <w:rsid w:val="004C5D61"/>
    <w:rsid w:val="004D0589"/>
    <w:rsid w:val="004D298D"/>
    <w:rsid w:val="004D3539"/>
    <w:rsid w:val="004D68C9"/>
    <w:rsid w:val="004D70C5"/>
    <w:rsid w:val="004E225E"/>
    <w:rsid w:val="004E6A2B"/>
    <w:rsid w:val="004F59F9"/>
    <w:rsid w:val="00502421"/>
    <w:rsid w:val="00505CD0"/>
    <w:rsid w:val="00507A83"/>
    <w:rsid w:val="005167C5"/>
    <w:rsid w:val="00516BBC"/>
    <w:rsid w:val="00521C6B"/>
    <w:rsid w:val="005248A5"/>
    <w:rsid w:val="00530D24"/>
    <w:rsid w:val="0054375E"/>
    <w:rsid w:val="005442C2"/>
    <w:rsid w:val="0054585F"/>
    <w:rsid w:val="00545B4E"/>
    <w:rsid w:val="00545DA2"/>
    <w:rsid w:val="005474B5"/>
    <w:rsid w:val="00561EDD"/>
    <w:rsid w:val="00562F4E"/>
    <w:rsid w:val="0056337C"/>
    <w:rsid w:val="00564C9B"/>
    <w:rsid w:val="005667FD"/>
    <w:rsid w:val="005827FD"/>
    <w:rsid w:val="00582D24"/>
    <w:rsid w:val="00586B35"/>
    <w:rsid w:val="00591DA6"/>
    <w:rsid w:val="005956E1"/>
    <w:rsid w:val="005A456B"/>
    <w:rsid w:val="005A4CE7"/>
    <w:rsid w:val="005B231D"/>
    <w:rsid w:val="005C1EF9"/>
    <w:rsid w:val="005C331E"/>
    <w:rsid w:val="005C336B"/>
    <w:rsid w:val="005C378C"/>
    <w:rsid w:val="005C713C"/>
    <w:rsid w:val="005D4B21"/>
    <w:rsid w:val="005D6658"/>
    <w:rsid w:val="005E07A6"/>
    <w:rsid w:val="005E1563"/>
    <w:rsid w:val="0060280B"/>
    <w:rsid w:val="00604190"/>
    <w:rsid w:val="00610655"/>
    <w:rsid w:val="006119A5"/>
    <w:rsid w:val="00612911"/>
    <w:rsid w:val="0061297D"/>
    <w:rsid w:val="00621A46"/>
    <w:rsid w:val="00625371"/>
    <w:rsid w:val="0063548E"/>
    <w:rsid w:val="00646814"/>
    <w:rsid w:val="0065736D"/>
    <w:rsid w:val="00691E9E"/>
    <w:rsid w:val="0069358E"/>
    <w:rsid w:val="006939D8"/>
    <w:rsid w:val="006A3CE3"/>
    <w:rsid w:val="006B07E1"/>
    <w:rsid w:val="006C12CD"/>
    <w:rsid w:val="006D6EA8"/>
    <w:rsid w:val="006E0486"/>
    <w:rsid w:val="006E3996"/>
    <w:rsid w:val="006E4E3F"/>
    <w:rsid w:val="006F3098"/>
    <w:rsid w:val="006F423D"/>
    <w:rsid w:val="006F67A5"/>
    <w:rsid w:val="006F7953"/>
    <w:rsid w:val="007020B2"/>
    <w:rsid w:val="007037B9"/>
    <w:rsid w:val="00703ED3"/>
    <w:rsid w:val="0070529B"/>
    <w:rsid w:val="00712F74"/>
    <w:rsid w:val="00714038"/>
    <w:rsid w:val="00714169"/>
    <w:rsid w:val="00715CE2"/>
    <w:rsid w:val="007206AC"/>
    <w:rsid w:val="00722A0A"/>
    <w:rsid w:val="0072349F"/>
    <w:rsid w:val="0072550F"/>
    <w:rsid w:val="00727006"/>
    <w:rsid w:val="00727A6A"/>
    <w:rsid w:val="0073292A"/>
    <w:rsid w:val="0073298F"/>
    <w:rsid w:val="00743EE9"/>
    <w:rsid w:val="00745516"/>
    <w:rsid w:val="007457C4"/>
    <w:rsid w:val="00747716"/>
    <w:rsid w:val="00755D9A"/>
    <w:rsid w:val="007564CE"/>
    <w:rsid w:val="00761DE4"/>
    <w:rsid w:val="00766038"/>
    <w:rsid w:val="00775300"/>
    <w:rsid w:val="007764E6"/>
    <w:rsid w:val="007800BB"/>
    <w:rsid w:val="00783034"/>
    <w:rsid w:val="0079084A"/>
    <w:rsid w:val="007947B8"/>
    <w:rsid w:val="007B40B1"/>
    <w:rsid w:val="007B5BE6"/>
    <w:rsid w:val="007C281D"/>
    <w:rsid w:val="007D45A4"/>
    <w:rsid w:val="007D4A3B"/>
    <w:rsid w:val="007E6816"/>
    <w:rsid w:val="007F1291"/>
    <w:rsid w:val="007F52D6"/>
    <w:rsid w:val="00802BA3"/>
    <w:rsid w:val="008216DF"/>
    <w:rsid w:val="00821FBF"/>
    <w:rsid w:val="00823BD0"/>
    <w:rsid w:val="008259D4"/>
    <w:rsid w:val="00827B29"/>
    <w:rsid w:val="00843523"/>
    <w:rsid w:val="0084757A"/>
    <w:rsid w:val="00852BBD"/>
    <w:rsid w:val="00862AEB"/>
    <w:rsid w:val="00862D3B"/>
    <w:rsid w:val="0086583B"/>
    <w:rsid w:val="0087131C"/>
    <w:rsid w:val="00873EFE"/>
    <w:rsid w:val="008762F3"/>
    <w:rsid w:val="00886C9E"/>
    <w:rsid w:val="008872A1"/>
    <w:rsid w:val="00891178"/>
    <w:rsid w:val="008911D3"/>
    <w:rsid w:val="0089303C"/>
    <w:rsid w:val="008978AE"/>
    <w:rsid w:val="008A2B2F"/>
    <w:rsid w:val="008B24F5"/>
    <w:rsid w:val="008B2750"/>
    <w:rsid w:val="008D3112"/>
    <w:rsid w:val="008D44E0"/>
    <w:rsid w:val="008E31C7"/>
    <w:rsid w:val="008E70BD"/>
    <w:rsid w:val="008E71AA"/>
    <w:rsid w:val="008F4D12"/>
    <w:rsid w:val="00902F9D"/>
    <w:rsid w:val="009050C3"/>
    <w:rsid w:val="0092448B"/>
    <w:rsid w:val="00930633"/>
    <w:rsid w:val="00930B67"/>
    <w:rsid w:val="009314A8"/>
    <w:rsid w:val="0093351F"/>
    <w:rsid w:val="0094170C"/>
    <w:rsid w:val="009417EA"/>
    <w:rsid w:val="009546D7"/>
    <w:rsid w:val="00957103"/>
    <w:rsid w:val="00957595"/>
    <w:rsid w:val="00963745"/>
    <w:rsid w:val="0096588C"/>
    <w:rsid w:val="00971355"/>
    <w:rsid w:val="00976D72"/>
    <w:rsid w:val="00980604"/>
    <w:rsid w:val="00984DCC"/>
    <w:rsid w:val="00993F52"/>
    <w:rsid w:val="00995408"/>
    <w:rsid w:val="009A4974"/>
    <w:rsid w:val="009A4FB3"/>
    <w:rsid w:val="009A6E30"/>
    <w:rsid w:val="009B43D4"/>
    <w:rsid w:val="009C5EFC"/>
    <w:rsid w:val="009C610C"/>
    <w:rsid w:val="009D34F2"/>
    <w:rsid w:val="009E2886"/>
    <w:rsid w:val="009E29DA"/>
    <w:rsid w:val="009E7E88"/>
    <w:rsid w:val="009F3C60"/>
    <w:rsid w:val="009F44BD"/>
    <w:rsid w:val="009F475D"/>
    <w:rsid w:val="009F555F"/>
    <w:rsid w:val="00A024C2"/>
    <w:rsid w:val="00A044D6"/>
    <w:rsid w:val="00A066A9"/>
    <w:rsid w:val="00A15CC0"/>
    <w:rsid w:val="00A17A11"/>
    <w:rsid w:val="00A3255E"/>
    <w:rsid w:val="00A41E5C"/>
    <w:rsid w:val="00A43D4A"/>
    <w:rsid w:val="00A45DBF"/>
    <w:rsid w:val="00A54FC2"/>
    <w:rsid w:val="00A57E87"/>
    <w:rsid w:val="00A60D2E"/>
    <w:rsid w:val="00A62826"/>
    <w:rsid w:val="00A64886"/>
    <w:rsid w:val="00A64E5D"/>
    <w:rsid w:val="00A667AF"/>
    <w:rsid w:val="00A735BE"/>
    <w:rsid w:val="00A768AE"/>
    <w:rsid w:val="00A815C1"/>
    <w:rsid w:val="00A83F85"/>
    <w:rsid w:val="00A87EF4"/>
    <w:rsid w:val="00A91FD7"/>
    <w:rsid w:val="00AA209A"/>
    <w:rsid w:val="00AB07D4"/>
    <w:rsid w:val="00AB6AF5"/>
    <w:rsid w:val="00AC53BE"/>
    <w:rsid w:val="00AD39B7"/>
    <w:rsid w:val="00AD4FA7"/>
    <w:rsid w:val="00AD794B"/>
    <w:rsid w:val="00AE30C1"/>
    <w:rsid w:val="00AF0028"/>
    <w:rsid w:val="00B01981"/>
    <w:rsid w:val="00B01D5F"/>
    <w:rsid w:val="00B02D67"/>
    <w:rsid w:val="00B04EE3"/>
    <w:rsid w:val="00B06E53"/>
    <w:rsid w:val="00B12647"/>
    <w:rsid w:val="00B12B21"/>
    <w:rsid w:val="00B16A40"/>
    <w:rsid w:val="00B2314B"/>
    <w:rsid w:val="00B2522E"/>
    <w:rsid w:val="00B303FE"/>
    <w:rsid w:val="00B37A89"/>
    <w:rsid w:val="00B41984"/>
    <w:rsid w:val="00B45839"/>
    <w:rsid w:val="00B460E7"/>
    <w:rsid w:val="00B46AEA"/>
    <w:rsid w:val="00B47079"/>
    <w:rsid w:val="00B5788F"/>
    <w:rsid w:val="00B63515"/>
    <w:rsid w:val="00B67CCB"/>
    <w:rsid w:val="00B72995"/>
    <w:rsid w:val="00B7466B"/>
    <w:rsid w:val="00B81230"/>
    <w:rsid w:val="00B8147C"/>
    <w:rsid w:val="00B92462"/>
    <w:rsid w:val="00B972E1"/>
    <w:rsid w:val="00BA1978"/>
    <w:rsid w:val="00BA3B05"/>
    <w:rsid w:val="00BA4C86"/>
    <w:rsid w:val="00BB23F1"/>
    <w:rsid w:val="00BB4288"/>
    <w:rsid w:val="00BC3C67"/>
    <w:rsid w:val="00BC3E6C"/>
    <w:rsid w:val="00BC7A6E"/>
    <w:rsid w:val="00BD650F"/>
    <w:rsid w:val="00BD7888"/>
    <w:rsid w:val="00BD7974"/>
    <w:rsid w:val="00BE3F38"/>
    <w:rsid w:val="00BE6630"/>
    <w:rsid w:val="00C070BA"/>
    <w:rsid w:val="00C263A1"/>
    <w:rsid w:val="00C3355C"/>
    <w:rsid w:val="00C41A9C"/>
    <w:rsid w:val="00C43411"/>
    <w:rsid w:val="00C43DCB"/>
    <w:rsid w:val="00C43FA3"/>
    <w:rsid w:val="00C46450"/>
    <w:rsid w:val="00C54CFF"/>
    <w:rsid w:val="00C55A66"/>
    <w:rsid w:val="00C6548C"/>
    <w:rsid w:val="00C65D4C"/>
    <w:rsid w:val="00C7655F"/>
    <w:rsid w:val="00C76BB0"/>
    <w:rsid w:val="00C813FA"/>
    <w:rsid w:val="00C9152F"/>
    <w:rsid w:val="00C919D5"/>
    <w:rsid w:val="00C92916"/>
    <w:rsid w:val="00C95217"/>
    <w:rsid w:val="00C95B92"/>
    <w:rsid w:val="00C97BBA"/>
    <w:rsid w:val="00CA42D8"/>
    <w:rsid w:val="00CA62C3"/>
    <w:rsid w:val="00CA6F3C"/>
    <w:rsid w:val="00CB08EC"/>
    <w:rsid w:val="00CB5AA1"/>
    <w:rsid w:val="00CC44C7"/>
    <w:rsid w:val="00CC4C6A"/>
    <w:rsid w:val="00CC530F"/>
    <w:rsid w:val="00CC64D7"/>
    <w:rsid w:val="00CD0F88"/>
    <w:rsid w:val="00CD10F3"/>
    <w:rsid w:val="00CD3361"/>
    <w:rsid w:val="00CD3E6F"/>
    <w:rsid w:val="00CD6DDD"/>
    <w:rsid w:val="00CF0212"/>
    <w:rsid w:val="00CF3832"/>
    <w:rsid w:val="00D17D9E"/>
    <w:rsid w:val="00D2185E"/>
    <w:rsid w:val="00D24167"/>
    <w:rsid w:val="00D3401F"/>
    <w:rsid w:val="00D34C24"/>
    <w:rsid w:val="00D35B54"/>
    <w:rsid w:val="00D36967"/>
    <w:rsid w:val="00D41B78"/>
    <w:rsid w:val="00D434CD"/>
    <w:rsid w:val="00D5270F"/>
    <w:rsid w:val="00D55C3A"/>
    <w:rsid w:val="00D56681"/>
    <w:rsid w:val="00D67451"/>
    <w:rsid w:val="00D732B7"/>
    <w:rsid w:val="00D76409"/>
    <w:rsid w:val="00D81088"/>
    <w:rsid w:val="00D842A0"/>
    <w:rsid w:val="00D9001E"/>
    <w:rsid w:val="00D9286E"/>
    <w:rsid w:val="00D96BE3"/>
    <w:rsid w:val="00DA486C"/>
    <w:rsid w:val="00DB14E0"/>
    <w:rsid w:val="00DB1FBD"/>
    <w:rsid w:val="00DB233C"/>
    <w:rsid w:val="00DB310F"/>
    <w:rsid w:val="00DB3A99"/>
    <w:rsid w:val="00DC0BAC"/>
    <w:rsid w:val="00DC13B1"/>
    <w:rsid w:val="00DD3137"/>
    <w:rsid w:val="00DF04A3"/>
    <w:rsid w:val="00E01693"/>
    <w:rsid w:val="00E14C4D"/>
    <w:rsid w:val="00E16301"/>
    <w:rsid w:val="00E2299E"/>
    <w:rsid w:val="00E24485"/>
    <w:rsid w:val="00E25D85"/>
    <w:rsid w:val="00E304EA"/>
    <w:rsid w:val="00E327E4"/>
    <w:rsid w:val="00E34FB9"/>
    <w:rsid w:val="00E45225"/>
    <w:rsid w:val="00E476D1"/>
    <w:rsid w:val="00E50303"/>
    <w:rsid w:val="00E55ED9"/>
    <w:rsid w:val="00E625BC"/>
    <w:rsid w:val="00E63B15"/>
    <w:rsid w:val="00E67E7B"/>
    <w:rsid w:val="00E84210"/>
    <w:rsid w:val="00E844BB"/>
    <w:rsid w:val="00E9163F"/>
    <w:rsid w:val="00E9720C"/>
    <w:rsid w:val="00EA0880"/>
    <w:rsid w:val="00EA6440"/>
    <w:rsid w:val="00EB1E41"/>
    <w:rsid w:val="00EC317E"/>
    <w:rsid w:val="00ED2114"/>
    <w:rsid w:val="00EE1361"/>
    <w:rsid w:val="00EE41D6"/>
    <w:rsid w:val="00EE4DE0"/>
    <w:rsid w:val="00EE634C"/>
    <w:rsid w:val="00EF09AA"/>
    <w:rsid w:val="00EF0A1D"/>
    <w:rsid w:val="00EF4CE1"/>
    <w:rsid w:val="00F014ED"/>
    <w:rsid w:val="00F20470"/>
    <w:rsid w:val="00F23D70"/>
    <w:rsid w:val="00F23EE5"/>
    <w:rsid w:val="00F25BDD"/>
    <w:rsid w:val="00F26FEF"/>
    <w:rsid w:val="00F437FE"/>
    <w:rsid w:val="00F52925"/>
    <w:rsid w:val="00F53AE5"/>
    <w:rsid w:val="00F6262E"/>
    <w:rsid w:val="00F673A2"/>
    <w:rsid w:val="00F76647"/>
    <w:rsid w:val="00F81660"/>
    <w:rsid w:val="00F85372"/>
    <w:rsid w:val="00F87EE4"/>
    <w:rsid w:val="00F921F9"/>
    <w:rsid w:val="00F94529"/>
    <w:rsid w:val="00FA4B55"/>
    <w:rsid w:val="00FA5A56"/>
    <w:rsid w:val="00FB3C09"/>
    <w:rsid w:val="00FC0360"/>
    <w:rsid w:val="00FC5D45"/>
    <w:rsid w:val="00FC5FAE"/>
    <w:rsid w:val="00FE1CF0"/>
    <w:rsid w:val="00FE7C2E"/>
    <w:rsid w:val="00FF030D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A0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ko-KR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8D8"/>
  </w:style>
  <w:style w:type="paragraph" w:styleId="1">
    <w:name w:val="heading 1"/>
    <w:basedOn w:val="a"/>
    <w:next w:val="a"/>
    <w:link w:val="10"/>
    <w:uiPriority w:val="9"/>
    <w:qFormat/>
    <w:rsid w:val="00745516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45516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745516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745516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745516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5516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5516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55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55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516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paragraph" w:styleId="a3">
    <w:name w:val="Subtitle"/>
    <w:basedOn w:val="a"/>
    <w:next w:val="a"/>
    <w:link w:val="a4"/>
    <w:uiPriority w:val="11"/>
    <w:qFormat/>
    <w:rsid w:val="007455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4">
    <w:name w:val="Подзаголовок Знак"/>
    <w:basedOn w:val="a0"/>
    <w:link w:val="a3"/>
    <w:uiPriority w:val="11"/>
    <w:rsid w:val="00745516"/>
    <w:rPr>
      <w:caps/>
      <w:color w:val="595959" w:themeColor="text1" w:themeTint="A6"/>
      <w:spacing w:val="10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745516"/>
    <w:rPr>
      <w:caps/>
      <w:spacing w:val="15"/>
      <w:shd w:val="clear" w:color="auto" w:fill="DAEFD3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45516"/>
    <w:rPr>
      <w:caps/>
      <w:color w:val="294E1C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45516"/>
    <w:rPr>
      <w:caps/>
      <w:color w:val="3E762A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45516"/>
    <w:rPr>
      <w:caps/>
      <w:color w:val="3E762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45516"/>
    <w:rPr>
      <w:caps/>
      <w:color w:val="3E762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45516"/>
    <w:rPr>
      <w:caps/>
      <w:color w:val="3E762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4551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45516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745516"/>
    <w:rPr>
      <w:b/>
      <w:bCs/>
      <w:color w:val="3E762A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45516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745516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customStyle="1" w:styleId="aa">
    <w:name w:val="Имя получателя"/>
    <w:basedOn w:val="3"/>
    <w:uiPriority w:val="18"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qFormat/>
    <w:rsid w:val="00745516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45516"/>
    <w:rPr>
      <w:color w:val="549E39" w:themeColor="accent1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066684" w:themeColor="accent6" w:themeShade="BF"/>
      <w:u w:val="single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5516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45516"/>
    <w:rPr>
      <w:i/>
      <w:iCs/>
      <w:sz w:val="24"/>
      <w:szCs w:val="24"/>
    </w:rPr>
  </w:style>
  <w:style w:type="character" w:styleId="af">
    <w:name w:val="Hyperlink"/>
    <w:basedOn w:val="a0"/>
    <w:uiPriority w:val="99"/>
    <w:unhideWhenUsed/>
    <w:rsid w:val="00727006"/>
    <w:rPr>
      <w:color w:val="014A3A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rsid w:val="00B5788F"/>
    <w:rPr>
      <w:color w:val="86A795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rsid w:val="00B5788F"/>
    <w:pPr>
      <w:jc w:val="right"/>
    </w:pPr>
    <w:rPr>
      <w:color w:val="86A795" w:themeColor="text2" w:themeTint="99"/>
    </w:rPr>
  </w:style>
  <w:style w:type="character" w:styleId="af8">
    <w:name w:val="Emphasis"/>
    <w:uiPriority w:val="20"/>
    <w:qFormat/>
    <w:rsid w:val="00745516"/>
    <w:rPr>
      <w:caps/>
      <w:color w:val="294E1C" w:themeColor="accent1" w:themeShade="7F"/>
      <w:spacing w:val="5"/>
    </w:rPr>
  </w:style>
  <w:style w:type="paragraph" w:styleId="af9">
    <w:name w:val="Normal (Web)"/>
    <w:basedOn w:val="a"/>
    <w:uiPriority w:val="99"/>
    <w:semiHidden/>
    <w:unhideWhenUsed/>
    <w:rsid w:val="007B5BE6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-31">
    <w:name w:val="Grid Table 3 Accent 1"/>
    <w:basedOn w:val="a1"/>
    <w:uiPriority w:val="48"/>
    <w:rsid w:val="008D44E0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-71">
    <w:name w:val="Grid Table 7 Colorful Accent 1"/>
    <w:basedOn w:val="a1"/>
    <w:uiPriority w:val="52"/>
    <w:rsid w:val="005D4B2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character" w:styleId="afa">
    <w:name w:val="Strong"/>
    <w:uiPriority w:val="22"/>
    <w:qFormat/>
    <w:rsid w:val="00745516"/>
    <w:rPr>
      <w:b/>
      <w:bCs/>
    </w:rPr>
  </w:style>
  <w:style w:type="paragraph" w:styleId="afb">
    <w:name w:val="No Spacing"/>
    <w:uiPriority w:val="1"/>
    <w:qFormat/>
    <w:rsid w:val="00745516"/>
    <w:pPr>
      <w:spacing w:after="0" w:line="240" w:lineRule="auto"/>
    </w:pPr>
  </w:style>
  <w:style w:type="character" w:styleId="afc">
    <w:name w:val="Subtle Emphasis"/>
    <w:uiPriority w:val="19"/>
    <w:qFormat/>
    <w:rsid w:val="00745516"/>
    <w:rPr>
      <w:i/>
      <w:iCs/>
      <w:color w:val="294E1C" w:themeColor="accent1" w:themeShade="7F"/>
    </w:rPr>
  </w:style>
  <w:style w:type="character" w:styleId="afd">
    <w:name w:val="Intense Emphasis"/>
    <w:uiPriority w:val="21"/>
    <w:qFormat/>
    <w:rsid w:val="00745516"/>
    <w:rPr>
      <w:b/>
      <w:bCs/>
      <w:caps/>
      <w:color w:val="294E1C" w:themeColor="accent1" w:themeShade="7F"/>
      <w:spacing w:val="10"/>
    </w:rPr>
  </w:style>
  <w:style w:type="character" w:styleId="afe">
    <w:name w:val="Subtle Reference"/>
    <w:uiPriority w:val="31"/>
    <w:qFormat/>
    <w:rsid w:val="00745516"/>
    <w:rPr>
      <w:b/>
      <w:bCs/>
      <w:color w:val="549E39" w:themeColor="accent1"/>
    </w:rPr>
  </w:style>
  <w:style w:type="character" w:styleId="aff">
    <w:name w:val="Intense Reference"/>
    <w:uiPriority w:val="32"/>
    <w:qFormat/>
    <w:rsid w:val="00745516"/>
    <w:rPr>
      <w:b/>
      <w:bCs/>
      <w:i/>
      <w:iCs/>
      <w:caps/>
      <w:color w:val="549E39" w:themeColor="accent1"/>
    </w:rPr>
  </w:style>
  <w:style w:type="character" w:styleId="aff0">
    <w:name w:val="Book Title"/>
    <w:uiPriority w:val="33"/>
    <w:qFormat/>
    <w:rsid w:val="00745516"/>
    <w:rPr>
      <w:b/>
      <w:bCs/>
      <w:i/>
      <w:iCs/>
      <w:spacing w:val="0"/>
    </w:rPr>
  </w:style>
  <w:style w:type="paragraph" w:styleId="aff1">
    <w:name w:val="TOC Heading"/>
    <w:basedOn w:val="1"/>
    <w:next w:val="a"/>
    <w:uiPriority w:val="39"/>
    <w:semiHidden/>
    <w:unhideWhenUsed/>
    <w:qFormat/>
    <w:rsid w:val="0074551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19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2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4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2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0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3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6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5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0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5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6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5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37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26" Type="http://schemas.openxmlformats.org/officeDocument/2006/relationships/image" Target="media/image6.png"/><Relationship Id="rId39" Type="http://schemas.microsoft.com/office/2007/relationships/diagramDrawing" Target="diagrams/drawing2.xml"/><Relationship Id="rId3" Type="http://schemas.openxmlformats.org/officeDocument/2006/relationships/customXml" Target="../customXml/item3.xml"/><Relationship Id="rId21" Type="http://schemas.openxmlformats.org/officeDocument/2006/relationships/image" Target="media/image8.svg"/><Relationship Id="rId34" Type="http://schemas.openxmlformats.org/officeDocument/2006/relationships/image" Target="media/image9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5.png"/><Relationship Id="rId33" Type="http://schemas.openxmlformats.org/officeDocument/2006/relationships/image" Target="media/image8.png"/><Relationship Id="rId38" Type="http://schemas.openxmlformats.org/officeDocument/2006/relationships/diagramColors" Target="diagrams/colors2.xml"/><Relationship Id="rId2" Type="http://schemas.openxmlformats.org/officeDocument/2006/relationships/customXml" Target="../customXml/item2.xml"/><Relationship Id="rId29" Type="http://schemas.openxmlformats.org/officeDocument/2006/relationships/diagramLayout" Target="diagrams/layout1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microsoft.com/office/2007/relationships/diagramDrawing" Target="diagrams/drawing1.xml"/><Relationship Id="rId37" Type="http://schemas.openxmlformats.org/officeDocument/2006/relationships/diagramQuickStyle" Target="diagrams/quickStyle2.xm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23" Type="http://schemas.openxmlformats.org/officeDocument/2006/relationships/image" Target="media/image6.svg"/><Relationship Id="rId28" Type="http://schemas.openxmlformats.org/officeDocument/2006/relationships/diagramData" Target="diagrams/data1.xml"/><Relationship Id="rId36" Type="http://schemas.openxmlformats.org/officeDocument/2006/relationships/diagramLayout" Target="diagrams/layout2.xml"/><Relationship Id="rId10" Type="http://schemas.openxmlformats.org/officeDocument/2006/relationships/endnotes" Target="endnotes.xml"/><Relationship Id="rId31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diagramQuickStyle" Target="diagrams/quickStyle1.xml"/><Relationship Id="rId35" Type="http://schemas.openxmlformats.org/officeDocument/2006/relationships/diagramData" Target="diagrams/data2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8.png"/><Relationship Id="rId3" Type="http://schemas.openxmlformats.org/officeDocument/2006/relationships/image" Target="media/image5.svg"/><Relationship Id="rId7" Type="http://schemas.openxmlformats.org/officeDocument/2006/relationships/image" Target="media/image9.svg"/><Relationship Id="rId12" Type="http://schemas.openxmlformats.org/officeDocument/2006/relationships/image" Target="media/image17.png"/><Relationship Id="rId1" Type="http://schemas.openxmlformats.org/officeDocument/2006/relationships/image" Target="media/image11.png"/><Relationship Id="rId6" Type="http://schemas.openxmlformats.org/officeDocument/2006/relationships/image" Target="media/image13.png"/><Relationship Id="rId11" Type="http://schemas.openxmlformats.org/officeDocument/2006/relationships/image" Target="media/image16.png"/><Relationship Id="rId5" Type="http://schemas.openxmlformats.org/officeDocument/2006/relationships/image" Target="media/image7.svg"/><Relationship Id="rId10" Type="http://schemas.openxmlformats.org/officeDocument/2006/relationships/image" Target="media/image15.png"/><Relationship Id="rId4" Type="http://schemas.openxmlformats.org/officeDocument/2006/relationships/image" Target="media/image12.png"/><Relationship Id="rId9" Type="http://schemas.openxmlformats.org/officeDocument/2006/relationships/image" Target="media/image11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iKK\Desktop\&#1064;&#1072;&#1073;&#1083;&#1086;&#1085;&#1099;\tf01773057_win32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83B5432-8E33-41EB-821F-5B149D137607}" type="doc">
      <dgm:prSet loTypeId="urn:microsoft.com/office/officeart/2005/8/layout/vList2" loCatId="list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510AD28E-FCC9-4DC8-8E63-C6D656EC3EEF}">
      <dgm:prSet phldrT="[Текст]" custT="1"/>
      <dgm:spPr>
        <a:solidFill>
          <a:srgbClr val="B17ED8"/>
        </a:solidFill>
      </dgm:spPr>
      <dgm:t>
        <a:bodyPr/>
        <a:lstStyle/>
        <a:p>
          <a:pPr algn="r"/>
          <a:r>
            <a:rPr lang="ru-RU" sz="2800" b="1"/>
            <a:t>Секция наставников</a:t>
          </a:r>
        </a:p>
      </dgm:t>
    </dgm:pt>
    <dgm:pt modelId="{3AEE0614-887F-4966-9BA8-7425059803B0}" type="sibTrans" cxnId="{03B79276-CD97-42EB-AF6F-B1525F13C14D}">
      <dgm:prSet/>
      <dgm:spPr/>
      <dgm:t>
        <a:bodyPr/>
        <a:lstStyle/>
        <a:p>
          <a:endParaRPr lang="ru-RU"/>
        </a:p>
      </dgm:t>
    </dgm:pt>
    <dgm:pt modelId="{58997012-DAE5-44B8-80B3-CF084880FD49}" type="parTrans" cxnId="{03B79276-CD97-42EB-AF6F-B1525F13C14D}">
      <dgm:prSet/>
      <dgm:spPr/>
      <dgm:t>
        <a:bodyPr/>
        <a:lstStyle/>
        <a:p>
          <a:endParaRPr lang="ru-RU"/>
        </a:p>
      </dgm:t>
    </dgm:pt>
    <dgm:pt modelId="{26FCE3B8-9C8D-4B30-B1D2-86A01300C7B4}" type="pres">
      <dgm:prSet presAssocID="{683B5432-8E33-41EB-821F-5B149D137607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27FB19C-AEDD-4DCA-985A-A968197A0428}" type="pres">
      <dgm:prSet presAssocID="{510AD28E-FCC9-4DC8-8E63-C6D656EC3EEF}" presName="parentText" presStyleLbl="node1" presStyleIdx="0" presStyleCnt="1" custScaleY="148864" custLinFactNeighborX="4485" custLinFactNeighborY="7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3B79276-CD97-42EB-AF6F-B1525F13C14D}" srcId="{683B5432-8E33-41EB-821F-5B149D137607}" destId="{510AD28E-FCC9-4DC8-8E63-C6D656EC3EEF}" srcOrd="0" destOrd="0" parTransId="{58997012-DAE5-44B8-80B3-CF084880FD49}" sibTransId="{3AEE0614-887F-4966-9BA8-7425059803B0}"/>
    <dgm:cxn modelId="{51E0B9D4-7C72-46BC-961A-D62AFB3F82CB}" type="presOf" srcId="{510AD28E-FCC9-4DC8-8E63-C6D656EC3EEF}" destId="{827FB19C-AEDD-4DCA-985A-A968197A0428}" srcOrd="0" destOrd="0" presId="urn:microsoft.com/office/officeart/2005/8/layout/vList2"/>
    <dgm:cxn modelId="{B5325753-32C9-4BFB-9F0D-8A3C4903FC9D}" type="presOf" srcId="{683B5432-8E33-41EB-821F-5B149D137607}" destId="{26FCE3B8-9C8D-4B30-B1D2-86A01300C7B4}" srcOrd="0" destOrd="0" presId="urn:microsoft.com/office/officeart/2005/8/layout/vList2"/>
    <dgm:cxn modelId="{6AD2DCC0-93F3-4237-8D96-5E212B14D4D7}" type="presParOf" srcId="{26FCE3B8-9C8D-4B30-B1D2-86A01300C7B4}" destId="{827FB19C-AEDD-4DCA-985A-A968197A0428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FCFAEA3-2C91-4769-94EF-F2E4D386C003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22FB805-8EAB-4DD7-911C-D481A027E852}">
      <dgm:prSet phldrT="[Текст]"/>
      <dgm:spPr/>
      <dgm:t>
        <a:bodyPr/>
        <a:lstStyle/>
        <a:p>
          <a:pPr algn="r"/>
          <a:r>
            <a:rPr lang="ru-RU" b="1">
              <a:latin typeface="Franklin Gothic Medium Cond"/>
            </a:rPr>
            <a:t>Полезные ссылки</a:t>
          </a:r>
        </a:p>
      </dgm:t>
    </dgm:pt>
    <dgm:pt modelId="{D9A15F4D-70D4-4F7B-9A3B-7073A2052E74}" type="sibTrans" cxnId="{76F84046-0676-4991-9144-1B3E965A4971}">
      <dgm:prSet/>
      <dgm:spPr/>
      <dgm:t>
        <a:bodyPr/>
        <a:lstStyle/>
        <a:p>
          <a:endParaRPr lang="ru-RU"/>
        </a:p>
      </dgm:t>
    </dgm:pt>
    <dgm:pt modelId="{2253E457-EB61-46A9-896F-A63BE06ED80F}" type="parTrans" cxnId="{76F84046-0676-4991-9144-1B3E965A4971}">
      <dgm:prSet/>
      <dgm:spPr/>
      <dgm:t>
        <a:bodyPr/>
        <a:lstStyle/>
        <a:p>
          <a:endParaRPr lang="ru-RU"/>
        </a:p>
      </dgm:t>
    </dgm:pt>
    <dgm:pt modelId="{46F628C9-CF50-491C-9E0D-4321386CE184}" type="pres">
      <dgm:prSet presAssocID="{EFCFAEA3-2C91-4769-94EF-F2E4D386C00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58761FD-EAE5-403E-B0BA-F1190DD0F713}" type="pres">
      <dgm:prSet presAssocID="{222FB805-8EAB-4DD7-911C-D481A027E852}" presName="parentText" presStyleLbl="node1" presStyleIdx="0" presStyleCnt="1" custLinFactNeighborX="2722" custLinFactNeighborY="2896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F84046-0676-4991-9144-1B3E965A4971}" srcId="{EFCFAEA3-2C91-4769-94EF-F2E4D386C003}" destId="{222FB805-8EAB-4DD7-911C-D481A027E852}" srcOrd="0" destOrd="0" parTransId="{2253E457-EB61-46A9-896F-A63BE06ED80F}" sibTransId="{D9A15F4D-70D4-4F7B-9A3B-7073A2052E74}"/>
    <dgm:cxn modelId="{73FCD6DD-6788-4C62-8240-941228392561}" type="presOf" srcId="{222FB805-8EAB-4DD7-911C-D481A027E852}" destId="{958761FD-EAE5-403E-B0BA-F1190DD0F713}" srcOrd="0" destOrd="0" presId="urn:microsoft.com/office/officeart/2005/8/layout/vList2"/>
    <dgm:cxn modelId="{888A3B6F-E781-4EF0-8113-95F71F42F751}" type="presOf" srcId="{EFCFAEA3-2C91-4769-94EF-F2E4D386C003}" destId="{46F628C9-CF50-491C-9E0D-4321386CE184}" srcOrd="0" destOrd="0" presId="urn:microsoft.com/office/officeart/2005/8/layout/vList2"/>
    <dgm:cxn modelId="{9D7A8A9E-5357-4F59-A3D1-4F3E5DD7B221}" type="presParOf" srcId="{46F628C9-CF50-491C-9E0D-4321386CE184}" destId="{958761FD-EAE5-403E-B0BA-F1190DD0F713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7FB19C-AEDD-4DCA-985A-A968197A0428}">
      <dsp:nvSpPr>
        <dsp:cNvPr id="0" name=""/>
        <dsp:cNvSpPr/>
      </dsp:nvSpPr>
      <dsp:spPr>
        <a:xfrm>
          <a:off x="0" y="9050"/>
          <a:ext cx="6638925" cy="487202"/>
        </a:xfrm>
        <a:prstGeom prst="roundRect">
          <a:avLst/>
        </a:prstGeom>
        <a:solidFill>
          <a:srgbClr val="B17ED8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/>
            <a:t>Секция наставников</a:t>
          </a:r>
        </a:p>
      </dsp:txBody>
      <dsp:txXfrm>
        <a:off x="23783" y="32833"/>
        <a:ext cx="6591359" cy="4396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8761FD-EAE5-403E-B0BA-F1190DD0F713}">
      <dsp:nvSpPr>
        <dsp:cNvPr id="0" name=""/>
        <dsp:cNvSpPr/>
      </dsp:nvSpPr>
      <dsp:spPr>
        <a:xfrm>
          <a:off x="0" y="15074"/>
          <a:ext cx="6648450" cy="5850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>
              <a:latin typeface="Franklin Gothic Medium Cond"/>
            </a:rPr>
            <a:t>Полезные ссылки</a:t>
          </a:r>
        </a:p>
      </dsp:txBody>
      <dsp:txXfrm>
        <a:off x="28557" y="43631"/>
        <a:ext cx="6591336" cy="5278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Executiv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CB7448-5C0F-4FCE-BB41-2251D6144D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6E8C3CE-47CF-44D2-A7B7-1ECEBE2C7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tf01773057_win32</Template>
  <TotalTime>0</TotalTime>
  <Pages>5</Pages>
  <Words>945</Words>
  <Characters>5390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2024-02-19T14:51:00Z</dcterms:created>
  <dcterms:modified xsi:type="dcterms:W3CDTF">2024-03-19T11:45:00Z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